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51E" w:rsidRPr="00A91EE4" w:rsidRDefault="0045551E" w:rsidP="00864661">
      <w:pPr>
        <w:spacing w:line="500" w:lineRule="exact"/>
        <w:jc w:val="center"/>
        <w:rPr>
          <w:rFonts w:ascii="黑体" w:eastAsia="黑体" w:hAnsi="黑体"/>
          <w:sz w:val="32"/>
          <w:szCs w:val="32"/>
        </w:rPr>
      </w:pPr>
      <w:r w:rsidRPr="00A91EE4">
        <w:rPr>
          <w:rFonts w:eastAsia="黑体" w:cs="黑体" w:hint="eastAsia"/>
          <w:sz w:val="32"/>
          <w:szCs w:val="32"/>
        </w:rPr>
        <w:t>浦东新区</w:t>
      </w:r>
      <w:r w:rsidRPr="00A91EE4">
        <w:rPr>
          <w:rFonts w:eastAsia="黑体"/>
          <w:sz w:val="32"/>
          <w:szCs w:val="32"/>
        </w:rPr>
        <w:t>2015</w:t>
      </w:r>
      <w:r w:rsidRPr="00A91EE4">
        <w:rPr>
          <w:rFonts w:eastAsia="黑体" w:cs="黑体" w:hint="eastAsia"/>
          <w:sz w:val="32"/>
          <w:szCs w:val="32"/>
        </w:rPr>
        <w:t>学年第二学期初三教学质量检测</w:t>
      </w:r>
    </w:p>
    <w:p w:rsidR="0045551E" w:rsidRPr="00A91EE4" w:rsidRDefault="0045551E" w:rsidP="00864661">
      <w:pPr>
        <w:spacing w:line="500" w:lineRule="exact"/>
        <w:jc w:val="center"/>
        <w:rPr>
          <w:rFonts w:ascii="黑体" w:eastAsia="黑体" w:hAnsi="黑体"/>
          <w:sz w:val="32"/>
          <w:szCs w:val="32"/>
        </w:rPr>
      </w:pPr>
      <w:r w:rsidRPr="00A91EE4">
        <w:rPr>
          <w:rFonts w:ascii="黑体" w:eastAsia="黑体" w:hAnsi="黑体" w:cs="黑体" w:hint="eastAsia"/>
          <w:sz w:val="32"/>
          <w:szCs w:val="32"/>
        </w:rPr>
        <w:t>英语试卷</w:t>
      </w:r>
    </w:p>
    <w:p w:rsidR="0045551E" w:rsidRPr="00A91EE4" w:rsidRDefault="0045551E" w:rsidP="00864661">
      <w:pPr>
        <w:spacing w:line="500" w:lineRule="exact"/>
        <w:jc w:val="center"/>
        <w:rPr>
          <w:rFonts w:ascii="黑体" w:eastAsia="黑体" w:hAnsi="黑体"/>
        </w:rPr>
      </w:pPr>
      <w:r w:rsidRPr="00A91EE4">
        <w:rPr>
          <w:rFonts w:ascii="黑体" w:eastAsia="黑体" w:hAnsi="黑体" w:cs="黑体" w:hint="eastAsia"/>
        </w:rPr>
        <w:t>（满分</w:t>
      </w:r>
      <w:r w:rsidRPr="00A91EE4">
        <w:rPr>
          <w:rFonts w:ascii="黑体" w:eastAsia="黑体" w:hAnsi="黑体" w:cs="黑体"/>
        </w:rPr>
        <w:t>150</w:t>
      </w:r>
      <w:r w:rsidRPr="00A91EE4">
        <w:rPr>
          <w:rFonts w:ascii="黑体" w:eastAsia="黑体" w:hAnsi="黑体" w:cs="黑体" w:hint="eastAsia"/>
        </w:rPr>
        <w:t>分，考试时间</w:t>
      </w:r>
      <w:r w:rsidRPr="00A91EE4">
        <w:rPr>
          <w:rFonts w:ascii="黑体" w:eastAsia="黑体" w:hAnsi="黑体" w:cs="黑体"/>
        </w:rPr>
        <w:t>100</w:t>
      </w:r>
      <w:r w:rsidRPr="00A91EE4">
        <w:rPr>
          <w:rFonts w:ascii="黑体" w:eastAsia="黑体" w:hAnsi="黑体" w:cs="黑体" w:hint="eastAsia"/>
        </w:rPr>
        <w:t>分钟）</w:t>
      </w:r>
    </w:p>
    <w:p w:rsidR="0045551E" w:rsidRPr="00A91EE4" w:rsidRDefault="0045551E" w:rsidP="00864661">
      <w:pPr>
        <w:rPr>
          <w:rFonts w:ascii="黑体" w:eastAsia="黑体" w:hAnsi="黑体"/>
          <w:sz w:val="22"/>
          <w:szCs w:val="22"/>
        </w:rPr>
      </w:pPr>
      <w:r w:rsidRPr="00A91EE4">
        <w:rPr>
          <w:rFonts w:ascii="黑体" w:eastAsia="黑体" w:hAnsi="黑体" w:cs="黑体" w:hint="eastAsia"/>
          <w:sz w:val="22"/>
          <w:szCs w:val="22"/>
        </w:rPr>
        <w:t>考生注意：本卷有</w:t>
      </w:r>
      <w:r w:rsidRPr="00A91EE4">
        <w:rPr>
          <w:rFonts w:ascii="黑体" w:eastAsia="黑体" w:hAnsi="黑体" w:cs="黑体"/>
          <w:sz w:val="22"/>
          <w:szCs w:val="22"/>
        </w:rPr>
        <w:t>7</w:t>
      </w:r>
      <w:r w:rsidRPr="00A91EE4">
        <w:rPr>
          <w:rFonts w:ascii="黑体" w:eastAsia="黑体" w:hAnsi="黑体" w:cs="黑体" w:hint="eastAsia"/>
          <w:sz w:val="22"/>
          <w:szCs w:val="22"/>
        </w:rPr>
        <w:t>大题，共</w:t>
      </w:r>
      <w:r w:rsidRPr="00A91EE4">
        <w:rPr>
          <w:rFonts w:ascii="黑体" w:eastAsia="黑体" w:hAnsi="黑体" w:cs="黑体"/>
          <w:sz w:val="22"/>
          <w:szCs w:val="22"/>
        </w:rPr>
        <w:t>94</w:t>
      </w:r>
      <w:r w:rsidRPr="00A91EE4">
        <w:rPr>
          <w:rFonts w:ascii="黑体" w:eastAsia="黑体" w:hAnsi="黑体" w:cs="黑体" w:hint="eastAsia"/>
          <w:sz w:val="22"/>
          <w:szCs w:val="22"/>
        </w:rPr>
        <w:t>小题。试卷均采用连续编号，所有答案务必按照规定</w:t>
      </w:r>
    </w:p>
    <w:p w:rsidR="0045551E" w:rsidRPr="00A91EE4" w:rsidRDefault="0045551E" w:rsidP="00864661">
      <w:pPr>
        <w:rPr>
          <w:rFonts w:ascii="黑体" w:eastAsia="黑体" w:hAnsi="黑体"/>
          <w:sz w:val="22"/>
          <w:szCs w:val="22"/>
        </w:rPr>
      </w:pPr>
      <w:r w:rsidRPr="00A91EE4">
        <w:rPr>
          <w:rFonts w:ascii="黑体" w:eastAsia="黑体" w:hAnsi="黑体" w:cs="黑体"/>
          <w:sz w:val="22"/>
          <w:szCs w:val="22"/>
        </w:rPr>
        <w:t xml:space="preserve">          </w:t>
      </w:r>
      <w:r w:rsidRPr="00A91EE4">
        <w:rPr>
          <w:rFonts w:ascii="黑体" w:eastAsia="黑体" w:hAnsi="黑体" w:cs="黑体" w:hint="eastAsia"/>
          <w:sz w:val="22"/>
          <w:szCs w:val="22"/>
        </w:rPr>
        <w:t>在答题纸上完成，做在试卷上不给分。</w:t>
      </w:r>
    </w:p>
    <w:p w:rsidR="0045551E" w:rsidRPr="00A91EE4" w:rsidRDefault="0045551E" w:rsidP="00F12BC3">
      <w:pPr>
        <w:spacing w:beforeLines="20"/>
        <w:jc w:val="center"/>
        <w:rPr>
          <w:rFonts w:eastAsia="黑体"/>
          <w:color w:val="000000"/>
          <w:sz w:val="30"/>
          <w:szCs w:val="30"/>
        </w:rPr>
      </w:pPr>
      <w:r w:rsidRPr="00A91EE4">
        <w:rPr>
          <w:rFonts w:eastAsia="黑体"/>
          <w:color w:val="000000"/>
          <w:sz w:val="30"/>
          <w:szCs w:val="30"/>
        </w:rPr>
        <w:t>Part l   Listening  (</w:t>
      </w:r>
      <w:r w:rsidRPr="00A91EE4">
        <w:rPr>
          <w:rFonts w:eastAsia="黑体" w:cs="黑体" w:hint="eastAsia"/>
          <w:color w:val="000000"/>
          <w:sz w:val="30"/>
          <w:szCs w:val="30"/>
        </w:rPr>
        <w:t>第一部分</w:t>
      </w:r>
      <w:r w:rsidRPr="00A91EE4">
        <w:rPr>
          <w:rFonts w:eastAsia="黑体"/>
          <w:color w:val="000000"/>
          <w:sz w:val="30"/>
          <w:szCs w:val="30"/>
        </w:rPr>
        <w:t xml:space="preserve"> </w:t>
      </w:r>
      <w:r w:rsidRPr="00A91EE4">
        <w:rPr>
          <w:rFonts w:eastAsia="黑体" w:cs="黑体" w:hint="eastAsia"/>
          <w:color w:val="000000"/>
          <w:sz w:val="30"/>
          <w:szCs w:val="30"/>
        </w:rPr>
        <w:t>听力</w:t>
      </w:r>
      <w:r w:rsidRPr="00A91EE4">
        <w:rPr>
          <w:rFonts w:eastAsia="黑体"/>
          <w:color w:val="000000"/>
          <w:sz w:val="30"/>
          <w:szCs w:val="30"/>
        </w:rPr>
        <w:t>)</w:t>
      </w:r>
    </w:p>
    <w:p w:rsidR="0045551E" w:rsidRPr="00A91EE4" w:rsidRDefault="0045551E" w:rsidP="00F12BC3">
      <w:pPr>
        <w:spacing w:beforeLines="20"/>
        <w:rPr>
          <w:b/>
          <w:bCs/>
          <w:color w:val="000000"/>
        </w:rPr>
      </w:pPr>
      <w:r w:rsidRPr="00A91EE4">
        <w:rPr>
          <w:b/>
          <w:bCs/>
          <w:color w:val="000000"/>
        </w:rPr>
        <w:t>I</w:t>
      </w:r>
      <w:r w:rsidRPr="00A91EE4">
        <w:rPr>
          <w:rFonts w:cs="宋体" w:hint="eastAsia"/>
          <w:b/>
          <w:bCs/>
          <w:color w:val="000000"/>
        </w:rPr>
        <w:t>．</w:t>
      </w:r>
      <w:r w:rsidRPr="00A91EE4">
        <w:rPr>
          <w:b/>
          <w:bCs/>
          <w:color w:val="000000"/>
        </w:rPr>
        <w:t>Listening Comprehension (</w:t>
      </w:r>
      <w:r w:rsidRPr="00A91EE4">
        <w:rPr>
          <w:rFonts w:cs="宋体" w:hint="eastAsia"/>
          <w:b/>
          <w:bCs/>
          <w:color w:val="000000"/>
        </w:rPr>
        <w:t>听力理解</w:t>
      </w:r>
      <w:r w:rsidRPr="00A91EE4">
        <w:rPr>
          <w:b/>
          <w:bCs/>
          <w:color w:val="000000"/>
        </w:rPr>
        <w:t>) (</w:t>
      </w:r>
      <w:r w:rsidRPr="00A91EE4">
        <w:rPr>
          <w:rFonts w:cs="宋体" w:hint="eastAsia"/>
          <w:b/>
          <w:bCs/>
          <w:color w:val="000000"/>
        </w:rPr>
        <w:t>共</w:t>
      </w:r>
      <w:r w:rsidRPr="00A91EE4">
        <w:rPr>
          <w:b/>
          <w:bCs/>
          <w:color w:val="000000"/>
        </w:rPr>
        <w:t>30</w:t>
      </w:r>
      <w:r w:rsidRPr="00A91EE4">
        <w:rPr>
          <w:rFonts w:cs="宋体" w:hint="eastAsia"/>
          <w:b/>
          <w:bCs/>
          <w:color w:val="000000"/>
        </w:rPr>
        <w:t>分</w:t>
      </w:r>
      <w:r w:rsidRPr="00A91EE4">
        <w:rPr>
          <w:b/>
          <w:bCs/>
          <w:color w:val="000000"/>
        </w:rPr>
        <w:t>)</w:t>
      </w:r>
    </w:p>
    <w:p w:rsidR="0045551E" w:rsidRPr="00A91EE4" w:rsidRDefault="0045551E" w:rsidP="00F12BC3">
      <w:pPr>
        <w:spacing w:afterLines="50"/>
        <w:ind w:leftChars="20" w:left="417" w:hangingChars="178" w:hanging="375"/>
        <w:rPr>
          <w:b/>
          <w:bCs/>
          <w:color w:val="000000"/>
        </w:rPr>
      </w:pPr>
      <w:r w:rsidRPr="00A91EE4">
        <w:rPr>
          <w:b/>
          <w:bCs/>
          <w:color w:val="000000"/>
        </w:rPr>
        <w:t xml:space="preserve">A. </w:t>
      </w:r>
      <w:r w:rsidRPr="00A91EE4">
        <w:rPr>
          <w:b/>
          <w:bCs/>
          <w:color w:val="000000"/>
        </w:rPr>
        <w:tab/>
        <w:t>Listen and choose the right picture (</w:t>
      </w:r>
      <w:r w:rsidRPr="00A91EE4">
        <w:rPr>
          <w:rFonts w:cs="宋体" w:hint="eastAsia"/>
          <w:b/>
          <w:bCs/>
          <w:color w:val="000000"/>
        </w:rPr>
        <w:t>根据你听到的内容，选出相应的图片</w:t>
      </w:r>
      <w:r w:rsidRPr="00A91EE4">
        <w:rPr>
          <w:b/>
          <w:bCs/>
          <w:color w:val="000000"/>
        </w:rPr>
        <w:t>) (6</w:t>
      </w:r>
      <w:r w:rsidRPr="00A91EE4">
        <w:rPr>
          <w:rFonts w:cs="宋体" w:hint="eastAsia"/>
          <w:b/>
          <w:bCs/>
          <w:color w:val="000000"/>
        </w:rPr>
        <w:t>分</w:t>
      </w:r>
      <w:r w:rsidRPr="00A91EE4">
        <w:rPr>
          <w:b/>
          <w:bCs/>
          <w:color w:val="000000"/>
        </w:rPr>
        <w:t>)</w:t>
      </w:r>
    </w:p>
    <w:p w:rsidR="0045551E" w:rsidRPr="00A91EE4" w:rsidRDefault="0045551E" w:rsidP="00864661">
      <w:pPr>
        <w:ind w:firstLineChars="100" w:firstLine="210"/>
        <w:rPr>
          <w:noProof/>
          <w:color w:val="000000"/>
        </w:rPr>
      </w:pPr>
      <w:r>
        <w:rPr>
          <w:noProof/>
        </w:rPr>
        <w:pict>
          <v:group id="_x0000_s1026" style="position:absolute;left:0;text-align:left;margin-left:8.6pt;margin-top:1.9pt;width:86.9pt;height:80.8pt;z-index:251663360" coordorigin="7865,5958" coordsize="1738,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966;top:6092;width:1637;height:1289;mso-position-horizontal-relative:margin;mso-position-vertical-relative:margin" o:preferrelative="f" strokeweight=".25pt">
              <v:imagedata r:id="rId7" o:title="" croptop="17218f" cropbottom="10258f" cropleft="2785f" cropright="9736f" gain="109227f" blacklevel="-6554f" grayscale="t"/>
              <o:lock v:ext="edit" aspectratio="f"/>
            </v:shape>
            <v:rect id="_x0000_s1028" style="position:absolute;left:7865;top:5958;width:1729;height:1616" filled="f" strokeweight=".25pt"/>
          </v:group>
        </w:pict>
      </w:r>
      <w:r>
        <w:rPr>
          <w:noProof/>
        </w:rPr>
        <w:pict>
          <v:shape id="_x0000_s1029" type="#_x0000_t75" style="position:absolute;left:0;text-align:left;margin-left:203.9pt;margin-top:184.5pt;width:86.45pt;height:80.8pt;z-index:251659264;mso-position-horizontal-relative:margin;mso-position-vertical-relative:margin" o:preferrelative="f" stroked="t" strokeweight=".25pt">
            <v:imagedata r:id="rId8" o:title="" cropbottom="9050f"/>
            <o:lock v:ext="edit" aspectratio="f"/>
            <w10:wrap type="square" anchorx="margin" anchory="margin"/>
          </v:shape>
        </w:pict>
      </w:r>
      <w:r>
        <w:rPr>
          <w:noProof/>
        </w:rPr>
        <w:pict>
          <v:shape id="图片 6" o:spid="_x0000_s1030" type="#_x0000_t75" alt="car2" style="position:absolute;left:0;text-align:left;margin-left:99.3pt;margin-top:183.5pt;width:93.1pt;height:80.5pt;z-index:251654144;visibility:visible;mso-position-horizontal-relative:margin;mso-position-vertical-relative:margin" stroked="t" strokecolor="windowText" strokeweight=".25pt">
            <v:imagedata r:id="rId9" o:title="" grayscale="t"/>
            <w10:wrap type="square" anchorx="margin" anchory="margin"/>
          </v:shape>
        </w:pict>
      </w:r>
      <w:r>
        <w:rPr>
          <w:noProof/>
        </w:rPr>
        <w:pict>
          <v:shape id="图片 7" o:spid="_x0000_s1031" type="#_x0000_t75" alt="feiji" style="position:absolute;left:0;text-align:left;margin-left:-3.65pt;margin-top:183.4pt;width:86pt;height:80.6pt;z-index:251655168;visibility:visible;mso-position-horizontal-relative:margin;mso-position-vertical-relative:margin" stroked="t" strokecolor="windowText" strokeweight=".25pt">
            <v:imagedata r:id="rId10" o:title="" blacklevel="6554f" grayscale="t"/>
            <w10:wrap type="square" anchorx="margin" anchory="margin"/>
          </v:shape>
        </w:pict>
      </w:r>
      <w:r w:rsidRPr="00A91EE4">
        <w:rPr>
          <w:noProof/>
          <w:color w:val="000000"/>
        </w:rPr>
        <w:t xml:space="preserve">                             </w:t>
      </w:r>
    </w:p>
    <w:p w:rsidR="0045551E" w:rsidRPr="00A91EE4" w:rsidRDefault="0045551E" w:rsidP="00864661">
      <w:pPr>
        <w:ind w:firstLineChars="450" w:firstLine="945"/>
        <w:rPr>
          <w:noProof/>
          <w:color w:val="000000"/>
        </w:rPr>
      </w:pPr>
    </w:p>
    <w:p w:rsidR="0045551E" w:rsidRPr="00A91EE4" w:rsidRDefault="0045551E" w:rsidP="00864661">
      <w:pPr>
        <w:ind w:firstLineChars="450" w:firstLine="945"/>
        <w:rPr>
          <w:noProof/>
          <w:color w:val="000000"/>
        </w:rPr>
      </w:pPr>
    </w:p>
    <w:p w:rsidR="0045551E" w:rsidRPr="00A91EE4" w:rsidRDefault="0045551E" w:rsidP="00864661">
      <w:pPr>
        <w:ind w:firstLineChars="450" w:firstLine="945"/>
        <w:rPr>
          <w:noProof/>
          <w:color w:val="000000"/>
        </w:rPr>
      </w:pPr>
      <w:bookmarkStart w:id="0" w:name="_GoBack"/>
    </w:p>
    <w:bookmarkEnd w:id="0"/>
    <w:p w:rsidR="0045551E" w:rsidRPr="00A91EE4" w:rsidRDefault="0045551E" w:rsidP="00864661">
      <w:pPr>
        <w:ind w:firstLineChars="450" w:firstLine="945"/>
        <w:rPr>
          <w:noProof/>
          <w:color w:val="000000"/>
        </w:rPr>
      </w:pPr>
    </w:p>
    <w:p w:rsidR="0045551E" w:rsidRPr="00A91EE4" w:rsidRDefault="0045551E" w:rsidP="00864661">
      <w:pPr>
        <w:rPr>
          <w:noProof/>
          <w:color w:val="000000"/>
        </w:rPr>
      </w:pPr>
    </w:p>
    <w:p w:rsidR="0045551E" w:rsidRPr="00A91EE4" w:rsidRDefault="0045551E" w:rsidP="00864661">
      <w:pPr>
        <w:ind w:firstLineChars="200" w:firstLine="420"/>
        <w:rPr>
          <w:noProof/>
          <w:color w:val="000000"/>
        </w:rPr>
      </w:pPr>
      <w:r>
        <w:rPr>
          <w:rFonts w:ascii="MS Mincho" w:eastAsia="MS Mincho" w:hAnsi="MS Mincho" w:hint="eastAsia"/>
          <w:noProof/>
          <w:color w:val="000000"/>
          <w:lang w:eastAsia="ja-JP"/>
        </w:rPr>
        <w:t xml:space="preserve">　</w:t>
      </w:r>
      <w:r w:rsidRPr="00A91EE4">
        <w:rPr>
          <w:noProof/>
          <w:color w:val="000000"/>
        </w:rPr>
        <w:t xml:space="preserve">A         </w:t>
      </w:r>
      <w:r>
        <w:rPr>
          <w:noProof/>
          <w:color w:val="000000"/>
        </w:rPr>
        <w:t xml:space="preserve">           B                  C                  </w:t>
      </w:r>
      <w:r w:rsidRPr="00A91EE4">
        <w:rPr>
          <w:noProof/>
          <w:color w:val="000000"/>
        </w:rPr>
        <w:t>D</w:t>
      </w:r>
    </w:p>
    <w:p w:rsidR="0045551E" w:rsidRPr="00A91EE4" w:rsidRDefault="0045551E" w:rsidP="00864661">
      <w:pPr>
        <w:rPr>
          <w:noProof/>
          <w:color w:val="000000"/>
        </w:rPr>
      </w:pPr>
      <w:r>
        <w:rPr>
          <w:noProof/>
        </w:rPr>
        <w:pict>
          <v:shape id="图片 1" o:spid="_x0000_s1032" type="#_x0000_t75" alt="zanghe" style="position:absolute;left:0;text-align:left;margin-left:205.65pt;margin-top:298pt;width:86.45pt;height:80.35pt;z-index:251657216;visibility:visible;mso-position-horizontal-relative:margin;mso-position-vertical-relative:margin" stroked="t" strokecolor="windowText" strokeweight=".25pt">
            <v:imagedata r:id="rId11" o:title="" grayscale="t"/>
            <w10:wrap type="square" anchorx="margin" anchory="margin"/>
          </v:shape>
        </w:pict>
      </w:r>
      <w:r>
        <w:rPr>
          <w:noProof/>
        </w:rPr>
        <w:pict>
          <v:shape id="_x0000_s1033" type="#_x0000_t75" style="position:absolute;left:0;text-align:left;margin-left:-2.45pt;margin-top:298.7pt;width:87pt;height:80.8pt;z-index:251660288;mso-position-horizontal-relative:margin;mso-position-vertical-relative:margin" o:preferrelative="f" stroked="t" strokeweight=".25pt">
            <v:imagedata r:id="rId12" o:title="" cropright="4896f" grayscale="t"/>
            <o:lock v:ext="edit" aspectratio="f"/>
            <w10:wrap type="square" anchorx="margin" anchory="margin"/>
          </v:shape>
        </w:pict>
      </w:r>
      <w:r>
        <w:rPr>
          <w:noProof/>
        </w:rPr>
        <w:pict>
          <v:shape id="_x0000_s1034" type="#_x0000_t75" style="position:absolute;left:0;text-align:left;margin-left:309.45pt;margin-top:298pt;width:86.15pt;height:80.8pt;z-index:251661312;mso-position-horizontal-relative:margin;mso-position-vertical-relative:margin" o:preferrelative="f" stroked="t" strokeweight=".25pt">
            <v:imagedata r:id="rId13" o:title="" grayscale="t"/>
            <o:lock v:ext="edit" aspectratio="f"/>
            <w10:wrap type="square" anchorx="margin" anchory="margin"/>
          </v:shape>
        </w:pict>
      </w:r>
      <w:r>
        <w:rPr>
          <w:noProof/>
        </w:rPr>
        <w:pict>
          <v:shape id="图片 2" o:spid="_x0000_s1035" type="#_x0000_t75" alt="train" style="position:absolute;left:0;text-align:left;margin-left:100.3pt;margin-top:297.85pt;width:92.1pt;height:80.5pt;z-index:251656192;visibility:visible;mso-position-horizontal-relative:margin;mso-position-vertical-relative:margin" stroked="t" strokecolor="windowText" strokeweight=".25pt">
            <v:imagedata r:id="rId14" o:title="" blacklevel="6554f" grayscale="t"/>
            <w10:wrap type="square" anchorx="margin" anchory="margin"/>
          </v:shape>
        </w:pict>
      </w:r>
      <w:r w:rsidRPr="00A91EE4">
        <w:rPr>
          <w:noProof/>
          <w:color w:val="000000"/>
        </w:rPr>
        <w:t xml:space="preserve">            </w:t>
      </w:r>
    </w:p>
    <w:p w:rsidR="0045551E" w:rsidRDefault="0045551E" w:rsidP="00864661">
      <w:pPr>
        <w:ind w:firstLineChars="400" w:firstLine="840"/>
        <w:rPr>
          <w:rFonts w:eastAsia="MS Mincho"/>
          <w:noProof/>
          <w:color w:val="000000"/>
          <w:lang w:eastAsia="ja-JP"/>
        </w:rPr>
      </w:pPr>
    </w:p>
    <w:p w:rsidR="0045551E" w:rsidRDefault="0045551E" w:rsidP="00864661">
      <w:pPr>
        <w:ind w:firstLineChars="400" w:firstLine="840"/>
        <w:rPr>
          <w:rFonts w:eastAsia="MS Mincho"/>
          <w:noProof/>
          <w:color w:val="000000"/>
          <w:lang w:eastAsia="ja-JP"/>
        </w:rPr>
      </w:pPr>
    </w:p>
    <w:p w:rsidR="0045551E" w:rsidRDefault="0045551E" w:rsidP="00864661">
      <w:pPr>
        <w:ind w:firstLineChars="400" w:firstLine="840"/>
        <w:rPr>
          <w:rFonts w:eastAsia="MS Mincho"/>
          <w:noProof/>
          <w:color w:val="000000"/>
          <w:lang w:eastAsia="ja-JP"/>
        </w:rPr>
      </w:pPr>
    </w:p>
    <w:p w:rsidR="0045551E" w:rsidRDefault="0045551E" w:rsidP="00864661">
      <w:pPr>
        <w:ind w:firstLineChars="400" w:firstLine="840"/>
        <w:rPr>
          <w:rFonts w:eastAsia="MS Mincho"/>
          <w:noProof/>
          <w:color w:val="000000"/>
          <w:lang w:eastAsia="ja-JP"/>
        </w:rPr>
      </w:pPr>
    </w:p>
    <w:p w:rsidR="0045551E" w:rsidRDefault="0045551E" w:rsidP="00864661">
      <w:pPr>
        <w:ind w:firstLineChars="400" w:firstLine="840"/>
        <w:rPr>
          <w:rFonts w:eastAsia="MS Mincho"/>
          <w:noProof/>
          <w:color w:val="000000"/>
          <w:lang w:eastAsia="ja-JP"/>
        </w:rPr>
      </w:pPr>
    </w:p>
    <w:p w:rsidR="0045551E" w:rsidRPr="00A91EE4" w:rsidRDefault="0045551E" w:rsidP="00864661">
      <w:pPr>
        <w:ind w:firstLineChars="300" w:firstLine="630"/>
        <w:rPr>
          <w:noProof/>
          <w:color w:val="000000"/>
        </w:rPr>
      </w:pPr>
      <w:r w:rsidRPr="00A91EE4">
        <w:rPr>
          <w:noProof/>
          <w:color w:val="000000"/>
        </w:rPr>
        <w:t xml:space="preserve">E          </w:t>
      </w:r>
      <w:r>
        <w:rPr>
          <w:noProof/>
          <w:color w:val="000000"/>
        </w:rPr>
        <w:t xml:space="preserve">          F                   G                 </w:t>
      </w:r>
      <w:r w:rsidRPr="00A91EE4">
        <w:rPr>
          <w:noProof/>
          <w:color w:val="000000"/>
        </w:rPr>
        <w:t>H</w:t>
      </w:r>
    </w:p>
    <w:p w:rsidR="0045551E" w:rsidRPr="00A91EE4" w:rsidRDefault="0045551E" w:rsidP="00864661">
      <w:pPr>
        <w:ind w:firstLineChars="202" w:firstLine="424"/>
        <w:rPr>
          <w:color w:val="000000"/>
        </w:rPr>
      </w:pPr>
      <w:r w:rsidRPr="00A91EE4">
        <w:rPr>
          <w:noProof/>
          <w:color w:val="000000"/>
        </w:rPr>
        <w:t>1.________  2.________  3. ________  4. ________  5. ________  6.________</w:t>
      </w:r>
      <w:r w:rsidRPr="00A91EE4">
        <w:rPr>
          <w:color w:val="000000"/>
        </w:rPr>
        <w:tab/>
        <w:t xml:space="preserve">                             </w:t>
      </w:r>
    </w:p>
    <w:p w:rsidR="0045551E" w:rsidRPr="00A91EE4" w:rsidRDefault="0045551E" w:rsidP="00F12BC3">
      <w:pPr>
        <w:spacing w:beforeLines="50" w:line="300" w:lineRule="exact"/>
        <w:rPr>
          <w:b/>
          <w:bCs/>
          <w:color w:val="000000"/>
        </w:rPr>
      </w:pPr>
      <w:r w:rsidRPr="00A91EE4">
        <w:rPr>
          <w:b/>
          <w:bCs/>
          <w:color w:val="000000"/>
        </w:rPr>
        <w:t>B</w:t>
      </w:r>
      <w:r w:rsidRPr="00A91EE4">
        <w:rPr>
          <w:rFonts w:cs="宋体" w:hint="eastAsia"/>
          <w:b/>
          <w:bCs/>
          <w:color w:val="000000"/>
        </w:rPr>
        <w:t>．</w:t>
      </w:r>
      <w:r w:rsidRPr="00A91EE4">
        <w:rPr>
          <w:b/>
          <w:bCs/>
          <w:color w:val="000000"/>
        </w:rPr>
        <w:t>Listen to the dialogue and choose the best answer to the question you hear (</w:t>
      </w:r>
      <w:r w:rsidRPr="00A91EE4">
        <w:rPr>
          <w:rFonts w:cs="宋体" w:hint="eastAsia"/>
          <w:b/>
          <w:bCs/>
          <w:color w:val="000000"/>
        </w:rPr>
        <w:t>根据你听到的对话和问题，选出最恰当的答案</w:t>
      </w:r>
      <w:r w:rsidRPr="00A91EE4">
        <w:rPr>
          <w:b/>
          <w:bCs/>
          <w:color w:val="000000"/>
        </w:rPr>
        <w:t>) (8</w:t>
      </w:r>
      <w:r w:rsidRPr="00A91EE4">
        <w:rPr>
          <w:rFonts w:cs="宋体" w:hint="eastAsia"/>
          <w:b/>
          <w:bCs/>
          <w:color w:val="000000"/>
        </w:rPr>
        <w:t>分</w:t>
      </w:r>
      <w:r w:rsidRPr="00A91EE4">
        <w:rPr>
          <w:b/>
          <w:bCs/>
          <w:color w:val="000000"/>
        </w:rPr>
        <w:t>)</w:t>
      </w:r>
    </w:p>
    <w:p w:rsidR="0045551E" w:rsidRPr="00A91EE4" w:rsidRDefault="0045551E" w:rsidP="00864661">
      <w:pPr>
        <w:spacing w:line="300" w:lineRule="exact"/>
        <w:rPr>
          <w:color w:val="000000"/>
        </w:rPr>
      </w:pPr>
      <w:r w:rsidRPr="00A91EE4">
        <w:rPr>
          <w:color w:val="000000"/>
        </w:rPr>
        <w:t>7.  A) Jerry.</w:t>
      </w:r>
      <w:r w:rsidRPr="00A91EE4">
        <w:rPr>
          <w:color w:val="000000"/>
        </w:rPr>
        <w:tab/>
      </w:r>
      <w:r>
        <w:rPr>
          <w:rFonts w:eastAsia="MS Mincho"/>
          <w:color w:val="000000"/>
          <w:lang w:eastAsia="ja-JP"/>
        </w:rPr>
        <w:tab/>
      </w:r>
      <w:r>
        <w:rPr>
          <w:rFonts w:eastAsia="MS Mincho"/>
          <w:color w:val="000000"/>
          <w:lang w:eastAsia="ja-JP"/>
        </w:rPr>
        <w:tab/>
      </w:r>
      <w:r>
        <w:rPr>
          <w:rFonts w:eastAsia="MS Mincho"/>
          <w:color w:val="000000"/>
          <w:lang w:eastAsia="ja-JP"/>
        </w:rPr>
        <w:tab/>
      </w:r>
      <w:r w:rsidRPr="00A91EE4">
        <w:rPr>
          <w:color w:val="000000"/>
        </w:rPr>
        <w:t>B)</w:t>
      </w:r>
      <w:r w:rsidRPr="00867A2F">
        <w:rPr>
          <w:color w:val="000000"/>
        </w:rPr>
        <w:t xml:space="preserve"> </w:t>
      </w:r>
      <w:r w:rsidRPr="00A91EE4">
        <w:rPr>
          <w:color w:val="000000"/>
        </w:rPr>
        <w:t>Jessica.</w:t>
      </w:r>
      <w:r w:rsidRPr="00A91EE4">
        <w:rPr>
          <w:color w:val="000000"/>
        </w:rPr>
        <w:tab/>
      </w:r>
      <w:r>
        <w:rPr>
          <w:rFonts w:eastAsia="MS Mincho"/>
          <w:color w:val="000000"/>
          <w:lang w:eastAsia="ja-JP"/>
        </w:rPr>
        <w:tab/>
      </w:r>
      <w:r>
        <w:rPr>
          <w:rFonts w:eastAsia="MS Mincho"/>
          <w:color w:val="000000"/>
          <w:lang w:eastAsia="ja-JP"/>
        </w:rPr>
        <w:tab/>
      </w:r>
      <w:r w:rsidRPr="00A91EE4">
        <w:rPr>
          <w:color w:val="000000"/>
        </w:rPr>
        <w:t>C) John.</w:t>
      </w:r>
      <w:r w:rsidRPr="00A91EE4">
        <w:rPr>
          <w:color w:val="000000"/>
        </w:rPr>
        <w:tab/>
      </w:r>
      <w:r>
        <w:rPr>
          <w:rFonts w:eastAsia="MS Mincho"/>
          <w:color w:val="000000"/>
          <w:lang w:eastAsia="ja-JP"/>
        </w:rPr>
        <w:tab/>
      </w:r>
      <w:r>
        <w:rPr>
          <w:rFonts w:eastAsia="MS Mincho"/>
          <w:color w:val="000000"/>
          <w:lang w:eastAsia="ja-JP"/>
        </w:rPr>
        <w:tab/>
      </w:r>
      <w:r>
        <w:rPr>
          <w:rFonts w:eastAsia="MS Mincho"/>
          <w:color w:val="000000"/>
          <w:lang w:eastAsia="ja-JP"/>
        </w:rPr>
        <w:tab/>
      </w:r>
      <w:r w:rsidRPr="00A91EE4">
        <w:rPr>
          <w:color w:val="000000"/>
        </w:rPr>
        <w:t>D) Jane.</w:t>
      </w:r>
    </w:p>
    <w:p w:rsidR="0045551E" w:rsidRPr="00A91EE4" w:rsidRDefault="0045551E" w:rsidP="00864661">
      <w:pPr>
        <w:spacing w:line="300" w:lineRule="exact"/>
        <w:rPr>
          <w:color w:val="000000"/>
        </w:rPr>
      </w:pPr>
      <w:r w:rsidRPr="00A91EE4">
        <w:rPr>
          <w:color w:val="000000"/>
        </w:rPr>
        <w:t>8.  A) Coffee.</w:t>
      </w:r>
      <w:r w:rsidRPr="00A91EE4">
        <w:rPr>
          <w:color w:val="000000"/>
        </w:rPr>
        <w:tab/>
      </w:r>
      <w:r>
        <w:rPr>
          <w:rFonts w:eastAsia="MS Mincho"/>
          <w:color w:val="000000"/>
          <w:lang w:eastAsia="ja-JP"/>
        </w:rPr>
        <w:tab/>
      </w:r>
      <w:r>
        <w:rPr>
          <w:rFonts w:eastAsia="MS Mincho"/>
          <w:color w:val="000000"/>
          <w:lang w:eastAsia="ja-JP"/>
        </w:rPr>
        <w:tab/>
      </w:r>
      <w:r w:rsidRPr="00A91EE4">
        <w:rPr>
          <w:color w:val="000000"/>
        </w:rPr>
        <w:t xml:space="preserve">B) Coke.    </w:t>
      </w:r>
      <w:r w:rsidRPr="00A91EE4">
        <w:rPr>
          <w:color w:val="000000"/>
        </w:rPr>
        <w:tab/>
      </w:r>
      <w:r>
        <w:rPr>
          <w:rFonts w:eastAsia="MS Mincho"/>
          <w:color w:val="000000"/>
          <w:lang w:eastAsia="ja-JP"/>
        </w:rPr>
        <w:tab/>
      </w:r>
      <w:r>
        <w:rPr>
          <w:rFonts w:eastAsia="MS Mincho"/>
          <w:color w:val="000000"/>
          <w:lang w:eastAsia="ja-JP"/>
        </w:rPr>
        <w:tab/>
      </w:r>
      <w:r w:rsidRPr="00A91EE4">
        <w:rPr>
          <w:color w:val="000000"/>
        </w:rPr>
        <w:t>C)</w:t>
      </w:r>
      <w:r w:rsidRPr="00867A2F">
        <w:rPr>
          <w:color w:val="000000"/>
        </w:rPr>
        <w:t xml:space="preserve"> </w:t>
      </w:r>
      <w:r w:rsidRPr="00A91EE4">
        <w:rPr>
          <w:color w:val="000000"/>
        </w:rPr>
        <w:t>Tea.</w:t>
      </w:r>
      <w:r w:rsidRPr="00A91EE4">
        <w:rPr>
          <w:color w:val="000000"/>
        </w:rPr>
        <w:tab/>
      </w:r>
      <w:r>
        <w:rPr>
          <w:rFonts w:eastAsia="MS Mincho"/>
          <w:color w:val="000000"/>
          <w:lang w:eastAsia="ja-JP"/>
        </w:rPr>
        <w:tab/>
      </w:r>
      <w:r>
        <w:rPr>
          <w:rFonts w:eastAsia="MS Mincho"/>
          <w:color w:val="000000"/>
          <w:lang w:eastAsia="ja-JP"/>
        </w:rPr>
        <w:tab/>
      </w:r>
      <w:r>
        <w:rPr>
          <w:rFonts w:eastAsia="MS Mincho"/>
          <w:color w:val="000000"/>
          <w:lang w:eastAsia="ja-JP"/>
        </w:rPr>
        <w:tab/>
      </w:r>
      <w:r w:rsidRPr="00A91EE4">
        <w:rPr>
          <w:color w:val="000000"/>
        </w:rPr>
        <w:t>D) Juice.</w:t>
      </w:r>
    </w:p>
    <w:p w:rsidR="0045551E" w:rsidRPr="00A91EE4" w:rsidRDefault="0045551E" w:rsidP="00864661">
      <w:pPr>
        <w:spacing w:line="300" w:lineRule="exact"/>
        <w:rPr>
          <w:color w:val="000000"/>
        </w:rPr>
      </w:pPr>
      <w:r w:rsidRPr="00A91EE4">
        <w:rPr>
          <w:color w:val="000000"/>
        </w:rPr>
        <w:t xml:space="preserve">9.  </w:t>
      </w:r>
      <w:r w:rsidRPr="00A91EE4">
        <w:t xml:space="preserve">A) A bus station.  </w:t>
      </w:r>
      <w:r w:rsidRPr="00A91EE4">
        <w:tab/>
      </w:r>
      <w:r>
        <w:rPr>
          <w:rFonts w:eastAsia="MS Mincho"/>
          <w:lang w:eastAsia="ja-JP"/>
        </w:rPr>
        <w:tab/>
      </w:r>
      <w:r w:rsidRPr="00A91EE4">
        <w:t>B) A train station.</w:t>
      </w:r>
      <w:r w:rsidRPr="00A91EE4">
        <w:tab/>
      </w:r>
      <w:r>
        <w:rPr>
          <w:rFonts w:eastAsia="MS Mincho"/>
          <w:lang w:eastAsia="ja-JP"/>
        </w:rPr>
        <w:tab/>
      </w:r>
      <w:r w:rsidRPr="00A91EE4">
        <w:t>C) An airport.</w:t>
      </w:r>
      <w:r w:rsidRPr="00A91EE4">
        <w:tab/>
      </w:r>
      <w:r>
        <w:rPr>
          <w:rFonts w:eastAsia="MS Mincho"/>
          <w:lang w:eastAsia="ja-JP"/>
        </w:rPr>
        <w:tab/>
      </w:r>
      <w:r>
        <w:rPr>
          <w:rFonts w:eastAsia="MS Mincho"/>
          <w:lang w:eastAsia="ja-JP"/>
        </w:rPr>
        <w:tab/>
      </w:r>
      <w:r w:rsidRPr="00A91EE4">
        <w:t>D) A supermarket.</w:t>
      </w:r>
    </w:p>
    <w:p w:rsidR="0045551E" w:rsidRPr="00A91EE4" w:rsidRDefault="0045551E" w:rsidP="00864661">
      <w:pPr>
        <w:spacing w:line="300" w:lineRule="exact"/>
      </w:pPr>
      <w:r w:rsidRPr="00A91EE4">
        <w:rPr>
          <w:color w:val="000000"/>
        </w:rPr>
        <w:t xml:space="preserve">10. </w:t>
      </w:r>
      <w:r w:rsidRPr="00A91EE4">
        <w:rPr>
          <w:color w:val="000000"/>
        </w:rPr>
        <w:tab/>
      </w:r>
      <w:r w:rsidRPr="00A91EE4">
        <w:t>A) 500 yuan.</w:t>
      </w:r>
      <w:r w:rsidRPr="00A91EE4">
        <w:tab/>
      </w:r>
      <w:r>
        <w:rPr>
          <w:rFonts w:eastAsia="MS Mincho"/>
          <w:lang w:eastAsia="ja-JP"/>
        </w:rPr>
        <w:tab/>
      </w:r>
      <w:r>
        <w:rPr>
          <w:rFonts w:eastAsia="MS Mincho"/>
          <w:lang w:eastAsia="ja-JP"/>
        </w:rPr>
        <w:tab/>
      </w:r>
      <w:r w:rsidRPr="00A91EE4">
        <w:t xml:space="preserve">B) 1000 yuan. </w:t>
      </w:r>
      <w:r w:rsidRPr="00A91EE4">
        <w:tab/>
      </w:r>
      <w:r>
        <w:rPr>
          <w:rFonts w:eastAsia="MS Mincho"/>
          <w:lang w:eastAsia="ja-JP"/>
        </w:rPr>
        <w:tab/>
      </w:r>
      <w:r w:rsidRPr="00A91EE4">
        <w:t>C) 1800 yuan.</w:t>
      </w:r>
      <w:r w:rsidRPr="00A91EE4">
        <w:tab/>
      </w:r>
      <w:r>
        <w:rPr>
          <w:rFonts w:eastAsia="MS Mincho"/>
          <w:lang w:eastAsia="ja-JP"/>
        </w:rPr>
        <w:tab/>
      </w:r>
      <w:r>
        <w:rPr>
          <w:rFonts w:eastAsia="MS Mincho"/>
          <w:lang w:eastAsia="ja-JP"/>
        </w:rPr>
        <w:tab/>
      </w:r>
      <w:r w:rsidRPr="00A91EE4">
        <w:t xml:space="preserve">D) 900 yuan. </w:t>
      </w:r>
    </w:p>
    <w:p w:rsidR="0045551E" w:rsidRPr="00A91EE4" w:rsidRDefault="0045551E" w:rsidP="00864661">
      <w:pPr>
        <w:spacing w:line="300" w:lineRule="exact"/>
      </w:pPr>
      <w:r w:rsidRPr="00A91EE4">
        <w:t>11.</w:t>
      </w:r>
      <w:r w:rsidRPr="00A91EE4">
        <w:rPr>
          <w:color w:val="000000"/>
        </w:rPr>
        <w:t xml:space="preserve"> </w:t>
      </w:r>
      <w:r w:rsidRPr="00A91EE4">
        <w:rPr>
          <w:color w:val="000000"/>
        </w:rPr>
        <w:tab/>
      </w:r>
      <w:r w:rsidRPr="00A91EE4">
        <w:t xml:space="preserve">A) Teacher and student. </w:t>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 xml:space="preserve">B) Mother and son.   </w:t>
      </w:r>
    </w:p>
    <w:p w:rsidR="0045551E" w:rsidRPr="00A91EE4" w:rsidRDefault="0045551E" w:rsidP="00864661">
      <w:pPr>
        <w:spacing w:line="300" w:lineRule="exact"/>
        <w:ind w:firstLineChars="20" w:firstLine="42"/>
      </w:pPr>
      <w:r w:rsidRPr="00A91EE4">
        <w:tab/>
        <w:t>C) Wife and husband.</w:t>
      </w:r>
      <w:r w:rsidRPr="00A91EE4">
        <w:tab/>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D) Waitress and customer.</w:t>
      </w:r>
    </w:p>
    <w:p w:rsidR="0045551E" w:rsidRPr="00A91EE4" w:rsidRDefault="0045551E" w:rsidP="00864661">
      <w:pPr>
        <w:spacing w:line="300" w:lineRule="exact"/>
      </w:pPr>
      <w:r w:rsidRPr="00A91EE4">
        <w:t>12.</w:t>
      </w:r>
      <w:r w:rsidRPr="00A91EE4">
        <w:tab/>
        <w:t>A) A newspaper.</w:t>
      </w:r>
      <w:r w:rsidRPr="00A91EE4">
        <w:tab/>
      </w:r>
      <w:r>
        <w:rPr>
          <w:rFonts w:eastAsia="MS Mincho"/>
          <w:lang w:eastAsia="ja-JP"/>
        </w:rPr>
        <w:tab/>
      </w:r>
      <w:r w:rsidRPr="00A91EE4">
        <w:t>B) A travel guide.</w:t>
      </w:r>
      <w:r w:rsidRPr="00A91EE4">
        <w:tab/>
      </w:r>
      <w:r w:rsidRPr="00A91EE4">
        <w:tab/>
        <w:t>C) A map.</w:t>
      </w:r>
      <w:r w:rsidRPr="00A91EE4">
        <w:tab/>
      </w:r>
      <w:r w:rsidRPr="00A91EE4">
        <w:tab/>
      </w:r>
      <w:r>
        <w:rPr>
          <w:rFonts w:eastAsia="MS Mincho"/>
          <w:lang w:eastAsia="ja-JP"/>
        </w:rPr>
        <w:tab/>
      </w:r>
      <w:r w:rsidRPr="00A91EE4">
        <w:t>D) A book.</w:t>
      </w:r>
    </w:p>
    <w:p w:rsidR="0045551E" w:rsidRPr="00A91EE4" w:rsidRDefault="0045551E" w:rsidP="00864661">
      <w:pPr>
        <w:spacing w:line="300" w:lineRule="exact"/>
      </w:pPr>
      <w:r w:rsidRPr="00A91EE4">
        <w:t>13.</w:t>
      </w:r>
      <w:r w:rsidRPr="00A91EE4">
        <w:rPr>
          <w:color w:val="000000"/>
        </w:rPr>
        <w:t xml:space="preserve"> </w:t>
      </w:r>
      <w:r w:rsidRPr="00A91EE4">
        <w:rPr>
          <w:color w:val="000000"/>
        </w:rPr>
        <w:tab/>
      </w:r>
      <w:r w:rsidRPr="00A91EE4">
        <w:t>A) He has had a bad cold.</w:t>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B) He has had a headache.</w:t>
      </w:r>
    </w:p>
    <w:p w:rsidR="0045551E" w:rsidRPr="00A91EE4" w:rsidRDefault="0045551E" w:rsidP="00864661">
      <w:pPr>
        <w:spacing w:line="300" w:lineRule="exact"/>
        <w:ind w:firstLineChars="20" w:firstLine="42"/>
      </w:pPr>
      <w:r w:rsidRPr="00A91EE4">
        <w:tab/>
        <w:t xml:space="preserve">C) He didn’t put on his coat.         </w:t>
      </w:r>
      <w:r w:rsidRPr="00A91EE4">
        <w:tab/>
      </w:r>
      <w:r>
        <w:rPr>
          <w:rFonts w:eastAsia="MS Mincho"/>
          <w:lang w:eastAsia="ja-JP"/>
        </w:rPr>
        <w:tab/>
      </w:r>
      <w:r>
        <w:rPr>
          <w:rFonts w:eastAsia="MS Mincho"/>
          <w:lang w:eastAsia="ja-JP"/>
        </w:rPr>
        <w:tab/>
      </w:r>
      <w:r w:rsidRPr="00A91EE4">
        <w:t>D) He didn’t close the window</w:t>
      </w:r>
      <w:r>
        <w:t>s</w:t>
      </w:r>
      <w:r w:rsidRPr="00A91EE4">
        <w:t>.</w:t>
      </w:r>
    </w:p>
    <w:p w:rsidR="0045551E" w:rsidRPr="00A91EE4" w:rsidRDefault="0045551E" w:rsidP="00864661">
      <w:pPr>
        <w:spacing w:line="300" w:lineRule="exact"/>
      </w:pPr>
      <w:r w:rsidRPr="00A91EE4">
        <w:t>14.</w:t>
      </w:r>
      <w:r w:rsidRPr="00A91EE4">
        <w:rPr>
          <w:color w:val="000000"/>
        </w:rPr>
        <w:t xml:space="preserve"> </w:t>
      </w:r>
      <w:r w:rsidRPr="00A91EE4">
        <w:rPr>
          <w:color w:val="000000"/>
        </w:rPr>
        <w:tab/>
      </w:r>
      <w:r w:rsidRPr="00A91EE4">
        <w:t>A) She will go by bus.</w:t>
      </w:r>
      <w:r w:rsidRPr="00A91EE4">
        <w:tab/>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 xml:space="preserve">B) She will go on foot. </w:t>
      </w:r>
    </w:p>
    <w:p w:rsidR="0045551E" w:rsidRPr="00A91EE4" w:rsidRDefault="0045551E" w:rsidP="00864661">
      <w:pPr>
        <w:spacing w:line="300" w:lineRule="exact"/>
        <w:ind w:firstLineChars="70" w:firstLine="147"/>
      </w:pPr>
      <w:r w:rsidRPr="00A91EE4">
        <w:tab/>
        <w:t xml:space="preserve">C) She will go by car. </w:t>
      </w:r>
      <w:r w:rsidRPr="00A91EE4">
        <w:tab/>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 xml:space="preserve">D) She will go by bike. </w:t>
      </w:r>
    </w:p>
    <w:p w:rsidR="0045551E" w:rsidRPr="00A91EE4" w:rsidRDefault="0045551E" w:rsidP="00864661">
      <w:pPr>
        <w:ind w:leftChars="20" w:left="424" w:hangingChars="178" w:hanging="382"/>
        <w:rPr>
          <w:b/>
          <w:bCs/>
          <w:color w:val="000000"/>
          <w:spacing w:val="2"/>
        </w:rPr>
      </w:pPr>
      <w:r w:rsidRPr="00A91EE4">
        <w:rPr>
          <w:b/>
          <w:bCs/>
          <w:color w:val="000000"/>
          <w:spacing w:val="2"/>
        </w:rPr>
        <w:t>C. Listen to the passage and tell whether the following statements are true or false (</w:t>
      </w:r>
      <w:r w:rsidRPr="00A91EE4">
        <w:rPr>
          <w:rFonts w:cs="宋体" w:hint="eastAsia"/>
          <w:b/>
          <w:bCs/>
          <w:color w:val="000000"/>
          <w:spacing w:val="2"/>
        </w:rPr>
        <w:t>判断下</w:t>
      </w:r>
    </w:p>
    <w:p w:rsidR="0045551E" w:rsidRPr="00A91EE4" w:rsidRDefault="0045551E" w:rsidP="00F12BC3">
      <w:pPr>
        <w:spacing w:afterLines="50"/>
        <w:ind w:leftChars="20" w:left="424" w:hangingChars="178" w:hanging="382"/>
        <w:rPr>
          <w:b/>
          <w:bCs/>
          <w:color w:val="000000"/>
          <w:spacing w:val="2"/>
        </w:rPr>
      </w:pPr>
      <w:r w:rsidRPr="00A91EE4">
        <w:rPr>
          <w:rFonts w:cs="宋体" w:hint="eastAsia"/>
          <w:b/>
          <w:bCs/>
          <w:color w:val="000000"/>
          <w:spacing w:val="2"/>
        </w:rPr>
        <w:t>列句子是否符合你听到的短文内容，符合的用</w:t>
      </w:r>
      <w:r w:rsidRPr="00A91EE4">
        <w:rPr>
          <w:rFonts w:ascii="宋体" w:cs="宋体" w:hint="eastAsia"/>
          <w:b/>
          <w:bCs/>
          <w:color w:val="000000"/>
          <w:spacing w:val="2"/>
        </w:rPr>
        <w:t>“</w:t>
      </w:r>
      <w:r w:rsidRPr="00A91EE4">
        <w:rPr>
          <w:rFonts w:ascii="宋体" w:hAnsi="宋体" w:cs="宋体"/>
          <w:b/>
          <w:bCs/>
          <w:color w:val="000000"/>
          <w:spacing w:val="2"/>
        </w:rPr>
        <w:t>T</w:t>
      </w:r>
      <w:r w:rsidRPr="00A91EE4">
        <w:rPr>
          <w:rFonts w:ascii="宋体" w:hAnsi="宋体" w:cs="宋体" w:hint="eastAsia"/>
          <w:b/>
          <w:bCs/>
          <w:color w:val="000000"/>
          <w:spacing w:val="2"/>
        </w:rPr>
        <w:t>”表示，不符合的用</w:t>
      </w:r>
      <w:r w:rsidRPr="00A91EE4">
        <w:rPr>
          <w:rFonts w:ascii="宋体" w:cs="宋体" w:hint="eastAsia"/>
          <w:b/>
          <w:bCs/>
          <w:color w:val="000000"/>
          <w:spacing w:val="2"/>
        </w:rPr>
        <w:t>“</w:t>
      </w:r>
      <w:r w:rsidRPr="00A91EE4">
        <w:rPr>
          <w:rFonts w:ascii="宋体" w:hAnsi="宋体" w:cs="宋体"/>
          <w:b/>
          <w:bCs/>
          <w:color w:val="000000"/>
          <w:spacing w:val="2"/>
        </w:rPr>
        <w:t>F</w:t>
      </w:r>
      <w:r w:rsidRPr="00A91EE4">
        <w:rPr>
          <w:rFonts w:ascii="宋体" w:hAnsi="宋体" w:cs="宋体" w:hint="eastAsia"/>
          <w:b/>
          <w:bCs/>
          <w:color w:val="000000"/>
          <w:spacing w:val="2"/>
        </w:rPr>
        <w:t>”表示</w:t>
      </w:r>
      <w:r w:rsidRPr="00A91EE4">
        <w:rPr>
          <w:b/>
          <w:bCs/>
          <w:color w:val="000000"/>
          <w:spacing w:val="2"/>
        </w:rPr>
        <w:t xml:space="preserve">) </w:t>
      </w:r>
      <w:r w:rsidRPr="00A91EE4">
        <w:rPr>
          <w:b/>
          <w:bCs/>
          <w:color w:val="000000"/>
        </w:rPr>
        <w:t>(6</w:t>
      </w:r>
      <w:r w:rsidRPr="00A91EE4">
        <w:rPr>
          <w:rFonts w:cs="宋体" w:hint="eastAsia"/>
          <w:b/>
          <w:bCs/>
          <w:color w:val="000000"/>
        </w:rPr>
        <w:t>分</w:t>
      </w:r>
      <w:r w:rsidRPr="00A91EE4">
        <w:rPr>
          <w:b/>
          <w:bCs/>
          <w:color w:val="000000"/>
        </w:rPr>
        <w:t>)</w:t>
      </w:r>
    </w:p>
    <w:p w:rsidR="0045551E" w:rsidRPr="00A91EE4" w:rsidRDefault="0045551E" w:rsidP="00864661">
      <w:r w:rsidRPr="00A91EE4">
        <w:t xml:space="preserve">15. This is a brief introduction </w:t>
      </w:r>
      <w:r>
        <w:t>of</w:t>
      </w:r>
      <w:r w:rsidRPr="00A91EE4">
        <w:t xml:space="preserve"> an exciting physics project.</w:t>
      </w:r>
    </w:p>
    <w:p w:rsidR="0045551E" w:rsidRPr="00A91EE4" w:rsidRDefault="0045551E" w:rsidP="00864661">
      <w:r w:rsidRPr="00A91EE4">
        <w:t>16. The bridge</w:t>
      </w:r>
      <w:r>
        <w:t xml:space="preserve"> that</w:t>
      </w:r>
      <w:r w:rsidRPr="00A91EE4">
        <w:t xml:space="preserve"> the students are going to see was built in 1832.</w:t>
      </w:r>
    </w:p>
    <w:p w:rsidR="0045551E" w:rsidRPr="00A91EE4" w:rsidRDefault="0045551E" w:rsidP="00864661">
      <w:r w:rsidRPr="00A91EE4">
        <w:t>17. A famous engineer built the bridge and also paid for it.</w:t>
      </w:r>
    </w:p>
    <w:p w:rsidR="0045551E" w:rsidRPr="00A91EE4" w:rsidRDefault="0045551E" w:rsidP="00864661">
      <w:r w:rsidRPr="00A91EE4">
        <w:t xml:space="preserve">18. Two dollars is enough for students to get into the </w:t>
      </w:r>
      <w:smartTag w:uri="urn:schemas-microsoft-com:office:smarttags" w:element="PlaceType">
        <w:smartTag w:uri="urn:schemas-microsoft-com:office:smarttags" w:element="place">
          <w:r w:rsidRPr="00A91EE4">
            <w:t>Bridge</w:t>
          </w:r>
        </w:smartTag>
        <w:r w:rsidRPr="00A91EE4">
          <w:t xml:space="preserve"> </w:t>
        </w:r>
        <w:smartTag w:uri="urn:schemas-microsoft-com:office:smarttags" w:element="PlaceType">
          <w:r w:rsidRPr="00A91EE4">
            <w:t>Museum</w:t>
          </w:r>
        </w:smartTag>
      </w:smartTag>
      <w:r w:rsidRPr="00A91EE4">
        <w:t>.</w:t>
      </w:r>
    </w:p>
    <w:p w:rsidR="0045551E" w:rsidRPr="00A91EE4" w:rsidRDefault="0045551E" w:rsidP="00864661">
      <w:r w:rsidRPr="00A91EE4">
        <w:t>19. Students need no food or drink, but a camera for the trip.</w:t>
      </w:r>
    </w:p>
    <w:p w:rsidR="0045551E" w:rsidRPr="00A91EE4" w:rsidRDefault="0045551E" w:rsidP="00864661">
      <w:pPr>
        <w:pStyle w:val="a"/>
        <w:tabs>
          <w:tab w:val="clear" w:pos="588"/>
          <w:tab w:val="clear" w:pos="2534"/>
          <w:tab w:val="clear" w:pos="4494"/>
          <w:tab w:val="clear" w:pos="6355"/>
        </w:tabs>
        <w:ind w:left="0" w:firstLine="0"/>
        <w:rPr>
          <w:rFonts w:ascii="Times New Roman" w:eastAsia="宋体" w:hAnsi="Times New Roman"/>
          <w:b/>
          <w:bCs/>
          <w:color w:val="000000"/>
        </w:rPr>
      </w:pPr>
      <w:r w:rsidRPr="00A91EE4">
        <w:rPr>
          <w:rFonts w:ascii="Times New Roman" w:eastAsia="宋体" w:hAnsi="Times New Roman"/>
        </w:rPr>
        <w:t>20. M</w:t>
      </w:r>
      <w:r w:rsidRPr="00A91EE4">
        <w:rPr>
          <w:rFonts w:ascii="Times New Roman" w:hAnsi="Times New Roman"/>
        </w:rPr>
        <w:t>ay 9 is the date that the students will have the trip to the bridge.</w:t>
      </w:r>
      <w:r w:rsidRPr="00A91EE4">
        <w:rPr>
          <w:rFonts w:ascii="Times New Roman" w:eastAsia="宋体" w:hAnsi="Times New Roman"/>
          <w:color w:val="000000"/>
        </w:rPr>
        <w:tab/>
      </w:r>
    </w:p>
    <w:p w:rsidR="0045551E" w:rsidRPr="00A91EE4" w:rsidRDefault="0045551E" w:rsidP="00F12BC3">
      <w:pPr>
        <w:spacing w:afterLines="50"/>
        <w:ind w:leftChars="20" w:left="424" w:hangingChars="178" w:hanging="382"/>
        <w:rPr>
          <w:b/>
          <w:bCs/>
          <w:color w:val="000000"/>
          <w:spacing w:val="2"/>
        </w:rPr>
      </w:pPr>
    </w:p>
    <w:p w:rsidR="0045551E" w:rsidRPr="00A91EE4" w:rsidRDefault="0045551E" w:rsidP="00F12BC3">
      <w:pPr>
        <w:spacing w:afterLines="50"/>
        <w:ind w:leftChars="20" w:left="42"/>
        <w:rPr>
          <w:b/>
          <w:bCs/>
          <w:color w:val="000000"/>
          <w:spacing w:val="2"/>
        </w:rPr>
      </w:pPr>
      <w:r w:rsidRPr="00A91EE4">
        <w:rPr>
          <w:b/>
          <w:bCs/>
          <w:color w:val="000000"/>
          <w:spacing w:val="2"/>
        </w:rPr>
        <w:t>D</w:t>
      </w:r>
      <w:r w:rsidRPr="00A91EE4">
        <w:rPr>
          <w:rFonts w:cs="宋体" w:hint="eastAsia"/>
          <w:b/>
          <w:bCs/>
          <w:color w:val="000000"/>
          <w:spacing w:val="2"/>
        </w:rPr>
        <w:t>．</w:t>
      </w:r>
      <w:r w:rsidRPr="00A91EE4">
        <w:rPr>
          <w:b/>
          <w:bCs/>
          <w:color w:val="000000"/>
          <w:spacing w:val="2"/>
        </w:rPr>
        <w:t>Listen to the passage and complete the following sentences. (</w:t>
      </w:r>
      <w:r w:rsidRPr="00A91EE4">
        <w:rPr>
          <w:rFonts w:cs="宋体" w:hint="eastAsia"/>
          <w:b/>
          <w:bCs/>
          <w:color w:val="000000"/>
          <w:spacing w:val="2"/>
        </w:rPr>
        <w:t>听短文，完成下列内容。每空格限填一词</w:t>
      </w:r>
      <w:r w:rsidRPr="00A91EE4">
        <w:rPr>
          <w:b/>
          <w:bCs/>
          <w:color w:val="000000"/>
          <w:spacing w:val="2"/>
        </w:rPr>
        <w:t>) (10</w:t>
      </w:r>
      <w:r w:rsidRPr="00A91EE4">
        <w:rPr>
          <w:rFonts w:cs="宋体" w:hint="eastAsia"/>
          <w:b/>
          <w:bCs/>
          <w:color w:val="000000"/>
          <w:spacing w:val="2"/>
        </w:rPr>
        <w:t>分</w:t>
      </w:r>
      <w:r w:rsidRPr="00A91EE4">
        <w:rPr>
          <w:b/>
          <w:bCs/>
          <w:color w:val="000000"/>
          <w:spacing w:val="2"/>
        </w:rPr>
        <w:t>)</w:t>
      </w:r>
      <w:r w:rsidRPr="00A91EE4">
        <w:rPr>
          <w:b/>
          <w:bCs/>
          <w:color w:val="000000"/>
        </w:rPr>
        <w:t xml:space="preserve">                                                               </w:t>
      </w:r>
    </w:p>
    <w:p w:rsidR="0045551E" w:rsidRPr="00A91EE4" w:rsidRDefault="0045551E" w:rsidP="00864661">
      <w:pPr>
        <w:rPr>
          <w:color w:val="000000"/>
        </w:rPr>
      </w:pPr>
      <w:r w:rsidRPr="00A91EE4">
        <w:t xml:space="preserve">21. The teachers tried different ways to get the bird, but </w:t>
      </w:r>
      <w:r w:rsidRPr="00A91EE4">
        <w:rPr>
          <w:color w:val="000000"/>
        </w:rPr>
        <w:t>________ ________.</w:t>
      </w:r>
    </w:p>
    <w:p w:rsidR="0045551E" w:rsidRPr="00A91EE4" w:rsidRDefault="0045551E" w:rsidP="00864661">
      <w:pPr>
        <w:rPr>
          <w:color w:val="000000"/>
        </w:rPr>
      </w:pPr>
      <w:r w:rsidRPr="00A91EE4">
        <w:rPr>
          <w:color w:val="000000"/>
        </w:rPr>
        <w:t>22. Lisa ________ ________ call her student Mary for help.</w:t>
      </w:r>
    </w:p>
    <w:p w:rsidR="0045551E" w:rsidRPr="00A91EE4" w:rsidRDefault="0045551E" w:rsidP="00864661">
      <w:pPr>
        <w:rPr>
          <w:color w:val="000000"/>
        </w:rPr>
      </w:pPr>
      <w:r w:rsidRPr="00A91EE4">
        <w:rPr>
          <w:color w:val="000000"/>
        </w:rPr>
        <w:t>23. Mary couldn’t catch the bird until it was sitting on ________ ________.</w:t>
      </w:r>
    </w:p>
    <w:p w:rsidR="0045551E" w:rsidRPr="00A91EE4" w:rsidRDefault="0045551E" w:rsidP="00864661">
      <w:pPr>
        <w:rPr>
          <w:color w:val="000000"/>
        </w:rPr>
      </w:pPr>
      <w:r w:rsidRPr="00A91EE4">
        <w:rPr>
          <w:color w:val="000000"/>
        </w:rPr>
        <w:t>24. The town locates ________ ________ away from Mary’s home.</w:t>
      </w:r>
    </w:p>
    <w:p w:rsidR="0045551E" w:rsidRPr="00A91EE4" w:rsidRDefault="0045551E" w:rsidP="00864661">
      <w:pPr>
        <w:rPr>
          <w:color w:val="000000"/>
        </w:rPr>
      </w:pPr>
      <w:r w:rsidRPr="00A91EE4">
        <w:rPr>
          <w:color w:val="000000"/>
        </w:rPr>
        <w:t>25. Mary ________ ________ that the bird wants to find its owner.</w:t>
      </w:r>
    </w:p>
    <w:p w:rsidR="0045551E" w:rsidRPr="00A91EE4" w:rsidRDefault="0045551E" w:rsidP="00864661">
      <w:pPr>
        <w:rPr>
          <w:color w:val="000000"/>
        </w:rPr>
      </w:pPr>
    </w:p>
    <w:p w:rsidR="0045551E" w:rsidRPr="00A91EE4" w:rsidRDefault="0045551E" w:rsidP="00864661">
      <w:pPr>
        <w:spacing w:line="400" w:lineRule="exact"/>
        <w:jc w:val="center"/>
        <w:rPr>
          <w:b/>
          <w:bCs/>
          <w:sz w:val="28"/>
          <w:szCs w:val="28"/>
        </w:rPr>
      </w:pPr>
    </w:p>
    <w:p w:rsidR="0045551E" w:rsidRPr="00A91EE4" w:rsidRDefault="0045551E" w:rsidP="00864661">
      <w:pPr>
        <w:spacing w:line="400" w:lineRule="exact"/>
        <w:jc w:val="center"/>
        <w:rPr>
          <w:b/>
          <w:bCs/>
          <w:sz w:val="28"/>
          <w:szCs w:val="28"/>
        </w:rPr>
      </w:pPr>
      <w:r w:rsidRPr="00A91EE4">
        <w:rPr>
          <w:b/>
          <w:bCs/>
          <w:sz w:val="28"/>
          <w:szCs w:val="28"/>
        </w:rPr>
        <w:t>Part 2  Phonetics, Grammar and Vocabulary</w:t>
      </w:r>
    </w:p>
    <w:p w:rsidR="0045551E" w:rsidRPr="00A91EE4" w:rsidRDefault="0045551E" w:rsidP="00864661">
      <w:pPr>
        <w:spacing w:line="360" w:lineRule="exact"/>
        <w:jc w:val="center"/>
        <w:rPr>
          <w:rFonts w:ascii="黑体" w:eastAsia="黑体" w:hAnsi="黑体" w:cs="黑体"/>
          <w:sz w:val="28"/>
          <w:szCs w:val="28"/>
        </w:rPr>
      </w:pPr>
      <w:r w:rsidRPr="00A91EE4">
        <w:rPr>
          <w:rFonts w:ascii="黑体" w:eastAsia="黑体" w:hAnsi="黑体" w:cs="黑体"/>
          <w:sz w:val="28"/>
          <w:szCs w:val="28"/>
        </w:rPr>
        <w:t>(</w:t>
      </w:r>
      <w:r w:rsidRPr="00A91EE4">
        <w:rPr>
          <w:rFonts w:ascii="黑体" w:eastAsia="黑体" w:hAnsi="黑体" w:cs="黑体" w:hint="eastAsia"/>
          <w:sz w:val="28"/>
          <w:szCs w:val="28"/>
        </w:rPr>
        <w:t>第二部分</w:t>
      </w:r>
      <w:r w:rsidRPr="00A91EE4">
        <w:rPr>
          <w:rFonts w:ascii="黑体" w:eastAsia="黑体" w:hAnsi="黑体" w:cs="黑体"/>
          <w:sz w:val="28"/>
          <w:szCs w:val="28"/>
        </w:rPr>
        <w:t xml:space="preserve"> </w:t>
      </w:r>
      <w:r w:rsidRPr="00A91EE4">
        <w:rPr>
          <w:rFonts w:ascii="黑体" w:eastAsia="黑体" w:hAnsi="黑体" w:cs="黑体" w:hint="eastAsia"/>
          <w:sz w:val="28"/>
          <w:szCs w:val="28"/>
        </w:rPr>
        <w:t>语音、语法和词汇</w:t>
      </w:r>
      <w:r w:rsidRPr="00A91EE4">
        <w:rPr>
          <w:rFonts w:ascii="黑体" w:eastAsia="黑体" w:hAnsi="黑体" w:cs="黑体"/>
          <w:sz w:val="28"/>
          <w:szCs w:val="28"/>
        </w:rPr>
        <w:t>)</w:t>
      </w:r>
    </w:p>
    <w:p w:rsidR="0045551E" w:rsidRPr="00A91EE4" w:rsidRDefault="0045551E" w:rsidP="00864661">
      <w:pPr>
        <w:spacing w:line="280" w:lineRule="exact"/>
        <w:jc w:val="center"/>
        <w:rPr>
          <w:rFonts w:ascii="黑体" w:eastAsia="黑体" w:hAnsi="黑体"/>
          <w:sz w:val="32"/>
          <w:szCs w:val="32"/>
        </w:rPr>
      </w:pPr>
    </w:p>
    <w:p w:rsidR="0045551E" w:rsidRPr="00A91EE4" w:rsidRDefault="0045551E" w:rsidP="00864661">
      <w:pPr>
        <w:spacing w:line="400" w:lineRule="exact"/>
        <w:jc w:val="left"/>
        <w:rPr>
          <w:rFonts w:eastAsia="新宋体"/>
          <w:b/>
          <w:bCs/>
          <w:sz w:val="22"/>
          <w:szCs w:val="22"/>
        </w:rPr>
      </w:pPr>
      <w:r w:rsidRPr="00A91EE4">
        <w:rPr>
          <w:rFonts w:eastAsia="新宋体" w:cs="新宋体" w:hint="eastAsia"/>
          <w:b/>
          <w:bCs/>
          <w:sz w:val="22"/>
          <w:szCs w:val="22"/>
        </w:rPr>
        <w:t>Ⅱ</w:t>
      </w:r>
      <w:r w:rsidRPr="00A91EE4">
        <w:rPr>
          <w:rFonts w:eastAsia="新宋体"/>
          <w:b/>
          <w:bCs/>
          <w:sz w:val="22"/>
          <w:szCs w:val="22"/>
        </w:rPr>
        <w:t>. Choose the best answer (</w:t>
      </w:r>
      <w:r w:rsidRPr="00A91EE4">
        <w:rPr>
          <w:rFonts w:eastAsia="新宋体" w:cs="新宋体" w:hint="eastAsia"/>
          <w:b/>
          <w:bCs/>
          <w:sz w:val="22"/>
          <w:szCs w:val="22"/>
        </w:rPr>
        <w:t>选择最恰当的答案</w:t>
      </w:r>
      <w:r w:rsidRPr="00A91EE4">
        <w:rPr>
          <w:rFonts w:eastAsia="新宋体"/>
          <w:b/>
          <w:bCs/>
          <w:sz w:val="22"/>
          <w:szCs w:val="22"/>
        </w:rPr>
        <w:t xml:space="preserve">)  </w:t>
      </w:r>
      <w:r w:rsidRPr="00A91EE4">
        <w:rPr>
          <w:rFonts w:eastAsia="新宋体" w:cs="新宋体" w:hint="eastAsia"/>
          <w:b/>
          <w:bCs/>
          <w:sz w:val="22"/>
          <w:szCs w:val="22"/>
        </w:rPr>
        <w:t>（共</w:t>
      </w:r>
      <w:r w:rsidRPr="00A91EE4">
        <w:rPr>
          <w:rFonts w:eastAsia="新宋体"/>
          <w:b/>
          <w:bCs/>
          <w:sz w:val="22"/>
          <w:szCs w:val="22"/>
        </w:rPr>
        <w:t>20</w:t>
      </w:r>
      <w:r w:rsidRPr="00A91EE4">
        <w:rPr>
          <w:rFonts w:eastAsia="新宋体" w:cs="新宋体" w:hint="eastAsia"/>
          <w:b/>
          <w:bCs/>
          <w:sz w:val="22"/>
          <w:szCs w:val="22"/>
        </w:rPr>
        <w:t>分）</w:t>
      </w:r>
    </w:p>
    <w:p w:rsidR="0045551E" w:rsidRPr="00A91EE4" w:rsidRDefault="0045551E" w:rsidP="00864661">
      <w:pPr>
        <w:ind w:left="420" w:hangingChars="200" w:hanging="420"/>
      </w:pPr>
      <w:r w:rsidRPr="00A91EE4">
        <w:t xml:space="preserve">26. The </w:t>
      </w:r>
      <w:r w:rsidRPr="00A91EE4">
        <w:rPr>
          <w:u w:val="single"/>
        </w:rPr>
        <w:t>smoke</w:t>
      </w:r>
      <w:r w:rsidRPr="00A91EE4">
        <w:t xml:space="preserve"> from the factory made us feel sick. Which of the following is correct for the underlined word?</w:t>
      </w:r>
    </w:p>
    <w:p w:rsidR="0045551E" w:rsidRPr="00A91EE4" w:rsidRDefault="0045551E" w:rsidP="00864661">
      <w:r w:rsidRPr="00A91EE4">
        <w:tab/>
        <w:t>A) [sm</w:t>
      </w:r>
      <w:r w:rsidRPr="00A91EE4">
        <w:rPr>
          <w:rFonts w:ascii="MS Gothic" w:eastAsia="MS Gothic" w:hAnsi="MS Gothic" w:cs="MS Gothic" w:hint="eastAsia"/>
        </w:rPr>
        <w:t>ɒ</w:t>
      </w:r>
      <w:r w:rsidRPr="00A91EE4">
        <w:t xml:space="preserve">k] </w:t>
      </w:r>
      <w:r w:rsidRPr="00A91EE4">
        <w:tab/>
      </w:r>
      <w:r>
        <w:rPr>
          <w:rFonts w:eastAsia="MS Mincho"/>
          <w:lang w:eastAsia="ja-JP"/>
        </w:rPr>
        <w:tab/>
      </w:r>
      <w:r>
        <w:rPr>
          <w:rFonts w:eastAsia="MS Mincho"/>
          <w:lang w:eastAsia="ja-JP"/>
        </w:rPr>
        <w:tab/>
      </w:r>
      <w:r w:rsidRPr="00A91EE4">
        <w:t>B) [sm</w:t>
      </w:r>
      <w:r w:rsidRPr="00A91EE4">
        <w:rPr>
          <w:rFonts w:ascii="MS Gothic" w:eastAsia="MS Gothic" w:hAnsi="MS Gothic" w:cs="MS Gothic" w:hint="eastAsia"/>
        </w:rPr>
        <w:t>ɒ</w:t>
      </w:r>
      <w:r w:rsidRPr="00A91EE4">
        <w:t xml:space="preserve">:k] </w:t>
      </w:r>
      <w:r w:rsidRPr="00A91EE4">
        <w:tab/>
      </w:r>
      <w:r>
        <w:rPr>
          <w:rFonts w:eastAsia="MS Mincho"/>
          <w:lang w:eastAsia="ja-JP"/>
        </w:rPr>
        <w:tab/>
      </w:r>
      <w:r>
        <w:rPr>
          <w:rFonts w:eastAsia="MS Mincho"/>
          <w:lang w:eastAsia="ja-JP"/>
        </w:rPr>
        <w:tab/>
      </w:r>
      <w:r w:rsidRPr="00A91EE4">
        <w:t>C) [sma</w:t>
      </w:r>
      <w:r w:rsidRPr="00A91EE4">
        <w:rPr>
          <w:rFonts w:ascii="MS Gothic" w:eastAsia="MS Gothic" w:hAnsi="MS Gothic" w:cs="MS Gothic" w:hint="eastAsia"/>
        </w:rPr>
        <w:t>ʊ</w:t>
      </w:r>
      <w:r w:rsidRPr="00A91EE4">
        <w:t xml:space="preserve">k] </w:t>
      </w:r>
      <w:r w:rsidRPr="00A91EE4">
        <w:tab/>
      </w:r>
      <w:r>
        <w:rPr>
          <w:rFonts w:eastAsia="MS Mincho"/>
          <w:lang w:eastAsia="ja-JP"/>
        </w:rPr>
        <w:tab/>
      </w:r>
      <w:r>
        <w:rPr>
          <w:rFonts w:eastAsia="MS Mincho"/>
          <w:lang w:eastAsia="ja-JP"/>
        </w:rPr>
        <w:tab/>
      </w:r>
      <w:r w:rsidRPr="00A91EE4">
        <w:t>D) [smə</w:t>
      </w:r>
      <w:r w:rsidRPr="00A91EE4">
        <w:rPr>
          <w:rFonts w:ascii="MS Gothic" w:eastAsia="MS Gothic" w:hAnsi="MS Gothic" w:cs="MS Gothic" w:hint="eastAsia"/>
        </w:rPr>
        <w:t>ʊ</w:t>
      </w:r>
      <w:r w:rsidRPr="00A91EE4">
        <w:t>k]</w:t>
      </w:r>
      <w:r w:rsidRPr="00A91EE4">
        <w:tab/>
      </w:r>
    </w:p>
    <w:p w:rsidR="0045551E" w:rsidRPr="00A91EE4" w:rsidRDefault="0045551E" w:rsidP="00864661">
      <w:r w:rsidRPr="00A91EE4">
        <w:t>27. Which is _____</w:t>
      </w:r>
      <w:r w:rsidRPr="00A91EE4">
        <w:softHyphen/>
      </w:r>
      <w:r w:rsidRPr="00A91EE4">
        <w:softHyphen/>
      </w:r>
      <w:r w:rsidRPr="00A91EE4">
        <w:softHyphen/>
        <w:t xml:space="preserve"> favorite monkey character, </w:t>
      </w:r>
      <w:r w:rsidRPr="00A91EE4">
        <w:rPr>
          <w:i/>
          <w:iCs/>
        </w:rPr>
        <w:t>Abu or Monchhichi</w:t>
      </w:r>
      <w:r w:rsidRPr="00A91EE4">
        <w:t xml:space="preserve">?   </w:t>
      </w:r>
    </w:p>
    <w:p w:rsidR="0045551E" w:rsidRPr="00A91EE4" w:rsidRDefault="0045551E" w:rsidP="00864661">
      <w:pPr>
        <w:ind w:firstLine="420"/>
      </w:pPr>
      <w:r w:rsidRPr="00A91EE4">
        <w:t xml:space="preserve">A) she    </w:t>
      </w:r>
      <w:r w:rsidRPr="00A91EE4">
        <w:tab/>
      </w:r>
      <w:r>
        <w:rPr>
          <w:rFonts w:eastAsia="MS Mincho"/>
          <w:lang w:eastAsia="ja-JP"/>
        </w:rPr>
        <w:tab/>
      </w:r>
      <w:r>
        <w:rPr>
          <w:rFonts w:eastAsia="MS Mincho"/>
          <w:lang w:eastAsia="ja-JP"/>
        </w:rPr>
        <w:tab/>
      </w:r>
      <w:r w:rsidRPr="00A91EE4">
        <w:t>B) her</w:t>
      </w:r>
      <w:r w:rsidRPr="00A91EE4">
        <w:tab/>
      </w:r>
      <w:r>
        <w:rPr>
          <w:rFonts w:eastAsia="MS Mincho"/>
          <w:lang w:eastAsia="ja-JP"/>
        </w:rPr>
        <w:tab/>
      </w:r>
      <w:r>
        <w:rPr>
          <w:rFonts w:eastAsia="MS Mincho"/>
          <w:lang w:eastAsia="ja-JP"/>
        </w:rPr>
        <w:tab/>
      </w:r>
      <w:r>
        <w:rPr>
          <w:rFonts w:eastAsia="MS Mincho"/>
          <w:lang w:eastAsia="ja-JP"/>
        </w:rPr>
        <w:tab/>
      </w:r>
      <w:r w:rsidRPr="00A91EE4">
        <w:t>C) hers</w:t>
      </w:r>
      <w:r w:rsidRPr="00A91EE4">
        <w:tab/>
      </w:r>
      <w:r>
        <w:rPr>
          <w:rFonts w:eastAsia="MS Mincho"/>
          <w:lang w:eastAsia="ja-JP"/>
        </w:rPr>
        <w:tab/>
      </w:r>
      <w:r>
        <w:rPr>
          <w:rFonts w:eastAsia="MS Mincho"/>
          <w:lang w:eastAsia="ja-JP"/>
        </w:rPr>
        <w:tab/>
      </w:r>
      <w:r>
        <w:rPr>
          <w:rFonts w:eastAsia="MS Mincho"/>
          <w:lang w:eastAsia="ja-JP"/>
        </w:rPr>
        <w:tab/>
      </w:r>
      <w:r w:rsidRPr="00A91EE4">
        <w:t>D) herself</w:t>
      </w:r>
    </w:p>
    <w:p w:rsidR="0045551E" w:rsidRPr="00A91EE4" w:rsidRDefault="0045551E" w:rsidP="00864661">
      <w:r w:rsidRPr="00A91EE4">
        <w:t xml:space="preserve">28. </w:t>
      </w:r>
      <w:smartTag w:uri="urn:schemas-microsoft-com:office:smarttags" w:element="City">
        <w:smartTag w:uri="urn:schemas-microsoft-com:office:smarttags" w:element="place">
          <w:r w:rsidRPr="00A91EE4">
            <w:t>Paris</w:t>
          </w:r>
        </w:smartTag>
      </w:smartTag>
      <w:r w:rsidRPr="00A91EE4">
        <w:t xml:space="preserve">, _____ other big cities, is going to make better use of its river.  </w:t>
      </w:r>
    </w:p>
    <w:p w:rsidR="0045551E" w:rsidRPr="00A91EE4" w:rsidRDefault="0045551E" w:rsidP="00864661">
      <w:r w:rsidRPr="00A91EE4">
        <w:tab/>
        <w:t>A) like</w:t>
      </w:r>
      <w:r w:rsidRPr="00A91EE4">
        <w:tab/>
      </w:r>
      <w:r>
        <w:rPr>
          <w:rFonts w:eastAsia="MS Mincho"/>
          <w:lang w:eastAsia="ja-JP"/>
        </w:rPr>
        <w:tab/>
      </w:r>
      <w:r>
        <w:rPr>
          <w:rFonts w:eastAsia="MS Mincho"/>
          <w:lang w:eastAsia="ja-JP"/>
        </w:rPr>
        <w:tab/>
      </w:r>
      <w:r>
        <w:rPr>
          <w:rFonts w:eastAsia="MS Mincho"/>
          <w:lang w:eastAsia="ja-JP"/>
        </w:rPr>
        <w:tab/>
      </w:r>
      <w:r w:rsidRPr="00A91EE4">
        <w:t>B) of</w:t>
      </w:r>
      <w:r w:rsidRPr="00A91EE4">
        <w:tab/>
      </w:r>
      <w:r>
        <w:rPr>
          <w:rFonts w:eastAsia="MS Mincho"/>
          <w:lang w:eastAsia="ja-JP"/>
        </w:rPr>
        <w:tab/>
      </w:r>
      <w:r>
        <w:rPr>
          <w:rFonts w:eastAsia="MS Mincho"/>
          <w:lang w:eastAsia="ja-JP"/>
        </w:rPr>
        <w:tab/>
      </w:r>
      <w:r>
        <w:rPr>
          <w:rFonts w:eastAsia="MS Mincho"/>
          <w:lang w:eastAsia="ja-JP"/>
        </w:rPr>
        <w:tab/>
      </w:r>
      <w:r w:rsidRPr="00A91EE4">
        <w:t>C) except</w:t>
      </w:r>
      <w:r w:rsidRPr="00A91EE4">
        <w:tab/>
      </w:r>
      <w:r>
        <w:rPr>
          <w:rFonts w:eastAsia="MS Mincho"/>
          <w:lang w:eastAsia="ja-JP"/>
        </w:rPr>
        <w:tab/>
      </w:r>
      <w:r>
        <w:rPr>
          <w:rFonts w:eastAsia="MS Mincho"/>
          <w:lang w:eastAsia="ja-JP"/>
        </w:rPr>
        <w:tab/>
      </w:r>
      <w:r>
        <w:rPr>
          <w:rFonts w:eastAsia="MS Mincho"/>
          <w:lang w:eastAsia="ja-JP"/>
        </w:rPr>
        <w:tab/>
      </w:r>
      <w:r w:rsidRPr="00A91EE4">
        <w:t>D) from</w:t>
      </w:r>
    </w:p>
    <w:p w:rsidR="0045551E" w:rsidRPr="00A91EE4" w:rsidRDefault="0045551E" w:rsidP="00864661">
      <w:r w:rsidRPr="00A91EE4">
        <w:t xml:space="preserve">29. In the </w:t>
      </w:r>
      <w:smartTag w:uri="urn:schemas-microsoft-com:office:smarttags" w:element="country-region">
        <w:smartTag w:uri="urn:schemas-microsoft-com:office:smarttags" w:element="place">
          <w:r w:rsidRPr="00A91EE4">
            <w:t>US</w:t>
          </w:r>
        </w:smartTag>
      </w:smartTag>
      <w:r w:rsidRPr="00A91EE4">
        <w:t>, the one-way trip to the workplace takes 24.4 minutes _____ average.</w:t>
      </w:r>
    </w:p>
    <w:p w:rsidR="0045551E" w:rsidRPr="00A91EE4" w:rsidRDefault="0045551E" w:rsidP="00864661">
      <w:r w:rsidRPr="00A91EE4">
        <w:tab/>
        <w:t>A) in</w:t>
      </w:r>
      <w:r w:rsidRPr="00A91EE4">
        <w:tab/>
      </w:r>
      <w:r>
        <w:rPr>
          <w:rFonts w:eastAsia="MS Mincho"/>
          <w:lang w:eastAsia="ja-JP"/>
        </w:rPr>
        <w:tab/>
      </w:r>
      <w:r>
        <w:rPr>
          <w:rFonts w:eastAsia="MS Mincho"/>
          <w:lang w:eastAsia="ja-JP"/>
        </w:rPr>
        <w:tab/>
      </w:r>
      <w:r>
        <w:rPr>
          <w:rFonts w:eastAsia="MS Mincho"/>
          <w:lang w:eastAsia="ja-JP"/>
        </w:rPr>
        <w:tab/>
      </w:r>
      <w:r w:rsidRPr="00A91EE4">
        <w:t>B) on</w:t>
      </w:r>
      <w:r w:rsidRPr="00A91EE4">
        <w:tab/>
      </w:r>
      <w:r>
        <w:rPr>
          <w:rFonts w:eastAsia="MS Mincho"/>
          <w:lang w:eastAsia="ja-JP"/>
        </w:rPr>
        <w:tab/>
      </w:r>
      <w:r>
        <w:rPr>
          <w:rFonts w:eastAsia="MS Mincho"/>
          <w:lang w:eastAsia="ja-JP"/>
        </w:rPr>
        <w:tab/>
      </w:r>
      <w:r>
        <w:rPr>
          <w:rFonts w:eastAsia="MS Mincho"/>
          <w:lang w:eastAsia="ja-JP"/>
        </w:rPr>
        <w:tab/>
      </w:r>
      <w:r w:rsidRPr="00A91EE4">
        <w:t>C) around</w:t>
      </w:r>
      <w:r w:rsidRPr="00A91EE4">
        <w:tab/>
      </w:r>
      <w:r>
        <w:rPr>
          <w:rFonts w:eastAsia="MS Mincho"/>
          <w:lang w:eastAsia="ja-JP"/>
        </w:rPr>
        <w:tab/>
      </w:r>
      <w:r>
        <w:rPr>
          <w:rFonts w:eastAsia="MS Mincho"/>
          <w:lang w:eastAsia="ja-JP"/>
        </w:rPr>
        <w:tab/>
      </w:r>
      <w:r w:rsidRPr="00A91EE4">
        <w:t>D) with</w:t>
      </w:r>
    </w:p>
    <w:p w:rsidR="0045551E" w:rsidRPr="00A91EE4" w:rsidRDefault="0045551E" w:rsidP="00864661">
      <w:r w:rsidRPr="00A91EE4">
        <w:t xml:space="preserve">30. Playing ball games is a good way for the students </w:t>
      </w:r>
      <w:r>
        <w:t>of</w:t>
      </w:r>
      <w:r w:rsidRPr="00A91EE4">
        <w:t xml:space="preserve"> the _____ grade to release stress. </w:t>
      </w:r>
    </w:p>
    <w:p w:rsidR="0045551E" w:rsidRPr="00A91EE4" w:rsidRDefault="0045551E" w:rsidP="00864661">
      <w:r w:rsidRPr="00A91EE4">
        <w:tab/>
        <w:t>A) nine</w:t>
      </w:r>
      <w:r w:rsidRPr="00A91EE4">
        <w:tab/>
      </w:r>
      <w:r>
        <w:rPr>
          <w:rFonts w:eastAsia="MS Mincho"/>
          <w:lang w:eastAsia="ja-JP"/>
        </w:rPr>
        <w:tab/>
      </w:r>
      <w:r>
        <w:rPr>
          <w:rFonts w:eastAsia="MS Mincho"/>
          <w:lang w:eastAsia="ja-JP"/>
        </w:rPr>
        <w:tab/>
      </w:r>
      <w:r>
        <w:rPr>
          <w:rFonts w:eastAsia="MS Mincho"/>
          <w:lang w:eastAsia="ja-JP"/>
        </w:rPr>
        <w:tab/>
      </w:r>
      <w:r w:rsidRPr="00A91EE4">
        <w:t>B) nines</w:t>
      </w:r>
      <w:r w:rsidRPr="00A91EE4">
        <w:tab/>
      </w:r>
      <w:r>
        <w:rPr>
          <w:rFonts w:eastAsia="MS Mincho"/>
          <w:lang w:eastAsia="ja-JP"/>
        </w:rPr>
        <w:tab/>
      </w:r>
      <w:r>
        <w:rPr>
          <w:rFonts w:eastAsia="MS Mincho"/>
          <w:lang w:eastAsia="ja-JP"/>
        </w:rPr>
        <w:tab/>
      </w:r>
      <w:r>
        <w:rPr>
          <w:rFonts w:eastAsia="MS Mincho"/>
          <w:lang w:eastAsia="ja-JP"/>
        </w:rPr>
        <w:tab/>
      </w:r>
      <w:r w:rsidRPr="00A91EE4">
        <w:t>C) ninth</w:t>
      </w:r>
      <w:r w:rsidRPr="00A91EE4">
        <w:tab/>
      </w:r>
      <w:r>
        <w:rPr>
          <w:rFonts w:eastAsia="MS Mincho"/>
          <w:lang w:eastAsia="ja-JP"/>
        </w:rPr>
        <w:tab/>
      </w:r>
      <w:r>
        <w:rPr>
          <w:rFonts w:eastAsia="MS Mincho"/>
          <w:lang w:eastAsia="ja-JP"/>
        </w:rPr>
        <w:tab/>
      </w:r>
      <w:r>
        <w:rPr>
          <w:rFonts w:eastAsia="MS Mincho"/>
          <w:lang w:eastAsia="ja-JP"/>
        </w:rPr>
        <w:tab/>
      </w:r>
      <w:r w:rsidRPr="00A91EE4">
        <w:t>D) ninths</w:t>
      </w:r>
    </w:p>
    <w:p w:rsidR="0045551E" w:rsidRPr="00A91EE4" w:rsidRDefault="0045551E" w:rsidP="00864661">
      <w:r w:rsidRPr="00A91EE4">
        <w:t>31. My father doesn’t like the food others cook at all. He _____ goes to the restaurants.</w:t>
      </w:r>
    </w:p>
    <w:p w:rsidR="0045551E" w:rsidRPr="00A91EE4" w:rsidRDefault="0045551E" w:rsidP="00864661">
      <w:r w:rsidRPr="00A91EE4">
        <w:tab/>
        <w:t>A) never</w:t>
      </w:r>
      <w:r w:rsidRPr="00A91EE4">
        <w:tab/>
      </w:r>
      <w:r>
        <w:rPr>
          <w:rFonts w:eastAsia="MS Mincho"/>
          <w:lang w:eastAsia="ja-JP"/>
        </w:rPr>
        <w:tab/>
      </w:r>
      <w:r>
        <w:rPr>
          <w:rFonts w:eastAsia="MS Mincho"/>
          <w:lang w:eastAsia="ja-JP"/>
        </w:rPr>
        <w:tab/>
      </w:r>
      <w:r>
        <w:rPr>
          <w:rFonts w:eastAsia="MS Mincho"/>
          <w:lang w:eastAsia="ja-JP"/>
        </w:rPr>
        <w:tab/>
      </w:r>
      <w:r w:rsidRPr="00A91EE4">
        <w:t>B) often</w:t>
      </w:r>
      <w:r w:rsidRPr="00A91EE4">
        <w:tab/>
      </w:r>
      <w:r>
        <w:rPr>
          <w:rFonts w:eastAsia="MS Mincho"/>
          <w:lang w:eastAsia="ja-JP"/>
        </w:rPr>
        <w:tab/>
      </w:r>
      <w:r>
        <w:rPr>
          <w:rFonts w:eastAsia="MS Mincho"/>
          <w:lang w:eastAsia="ja-JP"/>
        </w:rPr>
        <w:tab/>
      </w:r>
      <w:r>
        <w:rPr>
          <w:rFonts w:eastAsia="MS Mincho"/>
          <w:lang w:eastAsia="ja-JP"/>
        </w:rPr>
        <w:tab/>
      </w:r>
      <w:r w:rsidRPr="00A91EE4">
        <w:t>C) sometimes</w:t>
      </w:r>
      <w:r w:rsidRPr="00A91EE4">
        <w:tab/>
      </w:r>
      <w:r>
        <w:rPr>
          <w:rFonts w:eastAsia="MS Mincho"/>
          <w:lang w:eastAsia="ja-JP"/>
        </w:rPr>
        <w:tab/>
      </w:r>
      <w:r>
        <w:rPr>
          <w:rFonts w:eastAsia="MS Mincho"/>
          <w:lang w:eastAsia="ja-JP"/>
        </w:rPr>
        <w:tab/>
      </w:r>
      <w:r w:rsidRPr="00A91EE4">
        <w:t xml:space="preserve">D) always </w:t>
      </w:r>
    </w:p>
    <w:p w:rsidR="0045551E" w:rsidRPr="00A91EE4" w:rsidRDefault="0045551E" w:rsidP="00864661">
      <w:r w:rsidRPr="00A91EE4">
        <w:t xml:space="preserve">32. Stick to your dreams, _____ they will come true one day. </w:t>
      </w:r>
    </w:p>
    <w:p w:rsidR="0045551E" w:rsidRPr="00A91EE4" w:rsidRDefault="0045551E" w:rsidP="00864661">
      <w:r w:rsidRPr="00A91EE4">
        <w:tab/>
        <w:t>A) so</w:t>
      </w:r>
      <w:r w:rsidRPr="00A91EE4">
        <w:tab/>
      </w:r>
      <w:r>
        <w:rPr>
          <w:rFonts w:eastAsia="MS Mincho"/>
          <w:lang w:eastAsia="ja-JP"/>
        </w:rPr>
        <w:tab/>
      </w:r>
      <w:r>
        <w:rPr>
          <w:rFonts w:eastAsia="MS Mincho"/>
          <w:lang w:eastAsia="ja-JP"/>
        </w:rPr>
        <w:tab/>
      </w:r>
      <w:r>
        <w:rPr>
          <w:rFonts w:eastAsia="MS Mincho"/>
          <w:lang w:eastAsia="ja-JP"/>
        </w:rPr>
        <w:tab/>
      </w:r>
      <w:r w:rsidRPr="00A91EE4">
        <w:t>B) or</w:t>
      </w:r>
      <w:r w:rsidRPr="00A91EE4">
        <w:tab/>
      </w:r>
      <w:r>
        <w:rPr>
          <w:rFonts w:eastAsia="MS Mincho"/>
          <w:lang w:eastAsia="ja-JP"/>
        </w:rPr>
        <w:tab/>
      </w:r>
      <w:r>
        <w:rPr>
          <w:rFonts w:eastAsia="MS Mincho"/>
          <w:lang w:eastAsia="ja-JP"/>
        </w:rPr>
        <w:tab/>
      </w:r>
      <w:r>
        <w:rPr>
          <w:rFonts w:eastAsia="MS Mincho"/>
          <w:lang w:eastAsia="ja-JP"/>
        </w:rPr>
        <w:tab/>
      </w:r>
      <w:r w:rsidRPr="00A91EE4">
        <w:t>C) too</w:t>
      </w:r>
      <w:r w:rsidRPr="00A91EE4">
        <w:tab/>
      </w:r>
      <w:r>
        <w:rPr>
          <w:rFonts w:eastAsia="MS Mincho"/>
          <w:lang w:eastAsia="ja-JP"/>
        </w:rPr>
        <w:tab/>
      </w:r>
      <w:r>
        <w:rPr>
          <w:rFonts w:eastAsia="MS Mincho"/>
          <w:lang w:eastAsia="ja-JP"/>
        </w:rPr>
        <w:tab/>
      </w:r>
      <w:r>
        <w:rPr>
          <w:rFonts w:eastAsia="MS Mincho"/>
          <w:lang w:eastAsia="ja-JP"/>
        </w:rPr>
        <w:tab/>
      </w:r>
      <w:r w:rsidRPr="00A91EE4">
        <w:t>D) and</w:t>
      </w:r>
    </w:p>
    <w:p w:rsidR="0045551E" w:rsidRPr="00A91EE4" w:rsidRDefault="0045551E" w:rsidP="00864661">
      <w:r w:rsidRPr="00A91EE4">
        <w:t>33. _____</w:t>
      </w:r>
      <w:r w:rsidRPr="00A91EE4">
        <w:rPr>
          <w:rFonts w:eastAsia="新宋体"/>
          <w:sz w:val="22"/>
          <w:szCs w:val="22"/>
        </w:rPr>
        <w:t xml:space="preserve"> this is your first visit to </w:t>
      </w:r>
      <w:smartTag w:uri="urn:schemas-microsoft-com:office:smarttags" w:element="State">
        <w:smartTag w:uri="urn:schemas-microsoft-com:office:smarttags" w:element="place">
          <w:r w:rsidRPr="00A91EE4">
            <w:rPr>
              <w:rFonts w:eastAsia="新宋体"/>
              <w:sz w:val="22"/>
              <w:szCs w:val="22"/>
            </w:rPr>
            <w:t>New York</w:t>
          </w:r>
        </w:smartTag>
      </w:smartTag>
      <w:r w:rsidRPr="00A91EE4">
        <w:rPr>
          <w:rFonts w:eastAsia="新宋体"/>
          <w:sz w:val="22"/>
          <w:szCs w:val="22"/>
        </w:rPr>
        <w:t xml:space="preserve">, you’d better learn some of the customs. </w:t>
      </w:r>
    </w:p>
    <w:p w:rsidR="0045551E" w:rsidRPr="00A91EE4" w:rsidRDefault="0045551E" w:rsidP="00864661">
      <w:pPr>
        <w:ind w:firstLine="420"/>
      </w:pPr>
      <w:r w:rsidRPr="00A91EE4">
        <w:t>A) Unless</w:t>
      </w:r>
      <w:r w:rsidRPr="00A91EE4">
        <w:tab/>
      </w:r>
      <w:r>
        <w:rPr>
          <w:rFonts w:eastAsia="MS Mincho"/>
          <w:lang w:eastAsia="ja-JP"/>
        </w:rPr>
        <w:tab/>
      </w:r>
      <w:r>
        <w:rPr>
          <w:rFonts w:eastAsia="MS Mincho"/>
          <w:lang w:eastAsia="ja-JP"/>
        </w:rPr>
        <w:tab/>
      </w:r>
      <w:r w:rsidRPr="00A91EE4">
        <w:t>B) Since</w:t>
      </w:r>
      <w:r w:rsidRPr="00A91EE4">
        <w:tab/>
      </w:r>
      <w:r>
        <w:rPr>
          <w:rFonts w:eastAsia="MS Mincho"/>
          <w:lang w:eastAsia="ja-JP"/>
        </w:rPr>
        <w:tab/>
      </w:r>
      <w:r>
        <w:rPr>
          <w:rFonts w:eastAsia="MS Mincho"/>
          <w:lang w:eastAsia="ja-JP"/>
        </w:rPr>
        <w:tab/>
      </w:r>
      <w:r>
        <w:rPr>
          <w:rFonts w:eastAsia="MS Mincho"/>
          <w:lang w:eastAsia="ja-JP"/>
        </w:rPr>
        <w:tab/>
      </w:r>
      <w:r w:rsidRPr="00A91EE4">
        <w:t>C) Although</w:t>
      </w:r>
      <w:r w:rsidRPr="00A91EE4">
        <w:tab/>
      </w:r>
      <w:r>
        <w:rPr>
          <w:rFonts w:eastAsia="MS Mincho"/>
          <w:lang w:eastAsia="ja-JP"/>
        </w:rPr>
        <w:tab/>
      </w:r>
      <w:r>
        <w:rPr>
          <w:rFonts w:eastAsia="MS Mincho"/>
          <w:lang w:eastAsia="ja-JP"/>
        </w:rPr>
        <w:tab/>
      </w:r>
      <w:r w:rsidRPr="00A91EE4">
        <w:t xml:space="preserve">D) </w:t>
      </w:r>
      <w:r>
        <w:t>Until</w:t>
      </w:r>
    </w:p>
    <w:p w:rsidR="0045551E" w:rsidRPr="00A91EE4" w:rsidRDefault="0045551E" w:rsidP="00864661">
      <w:r w:rsidRPr="00A91EE4">
        <w:t>34. John was so sleepy that he could hardly keep his eyes</w:t>
      </w:r>
      <w:r>
        <w:t xml:space="preserve"> </w:t>
      </w:r>
      <w:r w:rsidRPr="00A91EE4">
        <w:t>_____.</w:t>
      </w:r>
    </w:p>
    <w:p w:rsidR="0045551E" w:rsidRPr="00A91EE4" w:rsidRDefault="0045551E" w:rsidP="00864661">
      <w:pPr>
        <w:ind w:firstLine="420"/>
      </w:pPr>
      <w:r w:rsidRPr="00A91EE4">
        <w:t>A) open</w:t>
      </w:r>
      <w:r w:rsidRPr="00A91EE4">
        <w:tab/>
      </w:r>
      <w:r>
        <w:rPr>
          <w:rFonts w:eastAsia="MS Mincho"/>
          <w:lang w:eastAsia="ja-JP"/>
        </w:rPr>
        <w:tab/>
      </w:r>
      <w:r>
        <w:rPr>
          <w:rFonts w:eastAsia="MS Mincho"/>
          <w:lang w:eastAsia="ja-JP"/>
        </w:rPr>
        <w:tab/>
      </w:r>
      <w:r>
        <w:rPr>
          <w:rFonts w:eastAsia="MS Mincho"/>
          <w:lang w:eastAsia="ja-JP"/>
        </w:rPr>
        <w:tab/>
      </w:r>
      <w:r w:rsidRPr="00A91EE4">
        <w:t xml:space="preserve">B) opened      </w:t>
      </w:r>
      <w:r w:rsidRPr="00A91EE4">
        <w:tab/>
      </w:r>
      <w:r>
        <w:rPr>
          <w:rFonts w:eastAsia="MS Mincho"/>
          <w:lang w:eastAsia="ja-JP"/>
        </w:rPr>
        <w:tab/>
      </w:r>
      <w:r w:rsidRPr="00A91EE4">
        <w:t>C) to open</w:t>
      </w:r>
      <w:r w:rsidRPr="00A91EE4">
        <w:tab/>
      </w:r>
      <w:r>
        <w:rPr>
          <w:rFonts w:eastAsia="MS Mincho"/>
          <w:lang w:eastAsia="ja-JP"/>
        </w:rPr>
        <w:tab/>
      </w:r>
      <w:r>
        <w:rPr>
          <w:rFonts w:eastAsia="MS Mincho"/>
          <w:lang w:eastAsia="ja-JP"/>
        </w:rPr>
        <w:tab/>
      </w:r>
      <w:r w:rsidRPr="00A91EE4">
        <w:t>D) opening</w:t>
      </w:r>
    </w:p>
    <w:p w:rsidR="0045551E" w:rsidRPr="00A91EE4" w:rsidRDefault="0045551E" w:rsidP="00864661">
      <w:pPr>
        <w:spacing w:line="300" w:lineRule="exact"/>
      </w:pPr>
      <w:r w:rsidRPr="00A91EE4">
        <w:t xml:space="preserve">35. By the time I got to the check-out, I realized that I _____ my purse at my office. </w:t>
      </w:r>
    </w:p>
    <w:p w:rsidR="0045551E" w:rsidRPr="00A91EE4" w:rsidRDefault="0045551E" w:rsidP="00864661">
      <w:pPr>
        <w:spacing w:line="300" w:lineRule="exact"/>
      </w:pPr>
      <w:r w:rsidRPr="00A91EE4">
        <w:t xml:space="preserve">   </w:t>
      </w:r>
      <w:r>
        <w:rPr>
          <w:rFonts w:eastAsia="MS Mincho"/>
          <w:lang w:eastAsia="ja-JP"/>
        </w:rPr>
        <w:tab/>
      </w:r>
      <w:r w:rsidRPr="00A91EE4">
        <w:t>A) have left</w:t>
      </w:r>
      <w:r w:rsidRPr="00A91EE4">
        <w:tab/>
      </w:r>
      <w:r>
        <w:rPr>
          <w:rFonts w:eastAsia="MS Mincho"/>
          <w:lang w:eastAsia="ja-JP"/>
        </w:rPr>
        <w:tab/>
      </w:r>
      <w:r>
        <w:rPr>
          <w:rFonts w:eastAsia="MS Mincho"/>
          <w:lang w:eastAsia="ja-JP"/>
        </w:rPr>
        <w:tab/>
      </w:r>
      <w:r w:rsidRPr="00A91EE4">
        <w:t>B) had left</w:t>
      </w:r>
      <w:r w:rsidRPr="00A91EE4">
        <w:tab/>
      </w:r>
      <w:r>
        <w:rPr>
          <w:rFonts w:eastAsia="MS Mincho"/>
          <w:lang w:eastAsia="ja-JP"/>
        </w:rPr>
        <w:tab/>
      </w:r>
      <w:r>
        <w:rPr>
          <w:rFonts w:eastAsia="MS Mincho"/>
          <w:lang w:eastAsia="ja-JP"/>
        </w:rPr>
        <w:tab/>
      </w:r>
      <w:r w:rsidRPr="00A91EE4">
        <w:t>C) left</w:t>
      </w:r>
      <w:r w:rsidRPr="00A91EE4">
        <w:tab/>
      </w:r>
      <w:r>
        <w:rPr>
          <w:rFonts w:eastAsia="MS Mincho"/>
          <w:lang w:eastAsia="ja-JP"/>
        </w:rPr>
        <w:tab/>
      </w:r>
      <w:r>
        <w:rPr>
          <w:rFonts w:eastAsia="MS Mincho"/>
          <w:lang w:eastAsia="ja-JP"/>
        </w:rPr>
        <w:tab/>
      </w:r>
      <w:r>
        <w:rPr>
          <w:rFonts w:eastAsia="MS Mincho"/>
          <w:lang w:eastAsia="ja-JP"/>
        </w:rPr>
        <w:tab/>
      </w:r>
      <w:r w:rsidRPr="00A91EE4">
        <w:t>D) was leaving</w:t>
      </w:r>
    </w:p>
    <w:p w:rsidR="0045551E" w:rsidRPr="00A91EE4" w:rsidRDefault="0045551E" w:rsidP="00864661">
      <w:pPr>
        <w:spacing w:line="300" w:lineRule="exact"/>
      </w:pPr>
      <w:r w:rsidRPr="00A91EE4">
        <w:t xml:space="preserve">36. Scientists warn that El Niño _____ the world this coming summer. </w:t>
      </w:r>
    </w:p>
    <w:p w:rsidR="0045551E" w:rsidRPr="00A91EE4" w:rsidRDefault="0045551E" w:rsidP="00864661">
      <w:pPr>
        <w:spacing w:line="300" w:lineRule="exact"/>
      </w:pPr>
      <w:r w:rsidRPr="00A91EE4">
        <w:t xml:space="preserve">    A) damaged </w:t>
      </w:r>
      <w:r w:rsidRPr="00A91EE4">
        <w:tab/>
      </w:r>
      <w:r>
        <w:rPr>
          <w:rFonts w:eastAsia="MS Mincho"/>
          <w:lang w:eastAsia="ja-JP"/>
        </w:rPr>
        <w:tab/>
      </w:r>
      <w:r>
        <w:rPr>
          <w:rFonts w:eastAsia="MS Mincho"/>
          <w:lang w:eastAsia="ja-JP"/>
        </w:rPr>
        <w:tab/>
      </w:r>
      <w:r w:rsidRPr="00A91EE4">
        <w:t xml:space="preserve">B) had damaged </w:t>
      </w:r>
      <w:r w:rsidRPr="00A91EE4">
        <w:tab/>
      </w:r>
      <w:r>
        <w:rPr>
          <w:rFonts w:eastAsia="MS Mincho"/>
          <w:lang w:eastAsia="ja-JP"/>
        </w:rPr>
        <w:tab/>
      </w:r>
      <w:r w:rsidRPr="00A91EE4">
        <w:t xml:space="preserve">C) was damaging </w:t>
      </w:r>
      <w:r w:rsidRPr="00A91EE4">
        <w:tab/>
      </w:r>
      <w:r>
        <w:rPr>
          <w:rFonts w:eastAsia="MS Mincho"/>
          <w:lang w:eastAsia="ja-JP"/>
        </w:rPr>
        <w:tab/>
      </w:r>
      <w:r w:rsidRPr="00A91EE4">
        <w:t>D) will damage</w:t>
      </w:r>
    </w:p>
    <w:p w:rsidR="0045551E" w:rsidRPr="00A91EE4" w:rsidRDefault="0045551E" w:rsidP="00864661">
      <w:pPr>
        <w:spacing w:line="300" w:lineRule="exact"/>
      </w:pPr>
      <w:r w:rsidRPr="00A91EE4">
        <w:t xml:space="preserve">37. </w:t>
      </w:r>
      <w:r>
        <w:t>People</w:t>
      </w:r>
      <w:r w:rsidRPr="00A91EE4">
        <w:t xml:space="preserve"> _____ to set off firecrackers in some area</w:t>
      </w:r>
      <w:r>
        <w:t>s</w:t>
      </w:r>
      <w:r w:rsidRPr="00A91EE4">
        <w:t xml:space="preserve"> of </w:t>
      </w:r>
      <w:smartTag w:uri="urn:schemas-microsoft-com:office:smarttags" w:element="City">
        <w:smartTag w:uri="urn:schemas-microsoft-com:office:smarttags" w:element="place">
          <w:r w:rsidRPr="00A91EE4">
            <w:t>Shanghai</w:t>
          </w:r>
        </w:smartTag>
      </w:smartTag>
      <w:r w:rsidRPr="00A91EE4">
        <w:t xml:space="preserve"> for several months. </w:t>
      </w:r>
    </w:p>
    <w:p w:rsidR="0045551E" w:rsidRPr="00A91EE4" w:rsidRDefault="0045551E" w:rsidP="00864661">
      <w:pPr>
        <w:spacing w:line="300" w:lineRule="exact"/>
      </w:pPr>
      <w:r w:rsidRPr="00A91EE4">
        <w:tab/>
        <w:t xml:space="preserve">A) </w:t>
      </w:r>
      <w:r>
        <w:t>are</w:t>
      </w:r>
      <w:r w:rsidRPr="00A91EE4">
        <w:t>n’t allowed</w:t>
      </w:r>
      <w:r w:rsidRPr="00A91EE4">
        <w:tab/>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B) w</w:t>
      </w:r>
      <w:r>
        <w:t>ere</w:t>
      </w:r>
      <w:r w:rsidRPr="00A91EE4">
        <w:t>n’t allowed</w:t>
      </w:r>
      <w:r w:rsidRPr="00A91EE4">
        <w:tab/>
      </w:r>
    </w:p>
    <w:p w:rsidR="0045551E" w:rsidRPr="00A91EE4" w:rsidRDefault="0045551E" w:rsidP="00864661">
      <w:pPr>
        <w:spacing w:line="300" w:lineRule="exact"/>
      </w:pPr>
      <w:r w:rsidRPr="00A91EE4">
        <w:tab/>
        <w:t>C) won’t be allowed</w:t>
      </w:r>
      <w:r w:rsidRPr="00A91EE4">
        <w:tab/>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D) ha</w:t>
      </w:r>
      <w:r>
        <w:t>ve</w:t>
      </w:r>
      <w:r w:rsidRPr="00A91EE4">
        <w:t>n’t been allowed</w:t>
      </w:r>
    </w:p>
    <w:p w:rsidR="0045551E" w:rsidRPr="00A91EE4" w:rsidRDefault="0045551E" w:rsidP="00864661">
      <w:pPr>
        <w:spacing w:line="300" w:lineRule="exact"/>
      </w:pPr>
      <w:r w:rsidRPr="00A91EE4">
        <w:t>38. Mother encourage</w:t>
      </w:r>
      <w:r>
        <w:t>d</w:t>
      </w:r>
      <w:r w:rsidRPr="00A91EE4">
        <w:t xml:space="preserve"> the little Tom _____ his special experience in the blog. </w:t>
      </w:r>
    </w:p>
    <w:p w:rsidR="0045551E" w:rsidRPr="00A91EE4" w:rsidRDefault="0045551E" w:rsidP="00864661">
      <w:pPr>
        <w:spacing w:line="300" w:lineRule="exact"/>
        <w:ind w:firstLine="420"/>
      </w:pPr>
      <w:r w:rsidRPr="00A91EE4">
        <w:t>A) share</w:t>
      </w:r>
      <w:r w:rsidRPr="00A91EE4">
        <w:tab/>
      </w:r>
      <w:r>
        <w:rPr>
          <w:rFonts w:eastAsia="MS Mincho"/>
          <w:lang w:eastAsia="ja-JP"/>
        </w:rPr>
        <w:tab/>
      </w:r>
      <w:r>
        <w:rPr>
          <w:rFonts w:eastAsia="MS Mincho"/>
          <w:lang w:eastAsia="ja-JP"/>
        </w:rPr>
        <w:tab/>
      </w:r>
      <w:r>
        <w:rPr>
          <w:rFonts w:eastAsia="MS Mincho"/>
          <w:lang w:eastAsia="ja-JP"/>
        </w:rPr>
        <w:tab/>
      </w:r>
      <w:r w:rsidRPr="00A91EE4">
        <w:t>B) to share</w:t>
      </w:r>
      <w:r w:rsidRPr="00A91EE4">
        <w:tab/>
      </w:r>
      <w:r>
        <w:rPr>
          <w:rFonts w:eastAsia="MS Mincho"/>
          <w:lang w:eastAsia="ja-JP"/>
        </w:rPr>
        <w:tab/>
      </w:r>
      <w:r>
        <w:rPr>
          <w:rFonts w:eastAsia="MS Mincho"/>
          <w:lang w:eastAsia="ja-JP"/>
        </w:rPr>
        <w:tab/>
      </w:r>
      <w:r w:rsidRPr="00A91EE4">
        <w:t>C) shared</w:t>
      </w:r>
      <w:r w:rsidRPr="00A91EE4">
        <w:tab/>
      </w:r>
      <w:r>
        <w:rPr>
          <w:rFonts w:eastAsia="MS Mincho"/>
          <w:lang w:eastAsia="ja-JP"/>
        </w:rPr>
        <w:tab/>
      </w:r>
      <w:r>
        <w:rPr>
          <w:rFonts w:eastAsia="MS Mincho"/>
          <w:lang w:eastAsia="ja-JP"/>
        </w:rPr>
        <w:tab/>
      </w:r>
      <w:r>
        <w:rPr>
          <w:rFonts w:eastAsia="MS Mincho"/>
          <w:lang w:eastAsia="ja-JP"/>
        </w:rPr>
        <w:tab/>
      </w:r>
      <w:r w:rsidRPr="00A91EE4">
        <w:t xml:space="preserve">D) </w:t>
      </w:r>
      <w:r>
        <w:t>gain</w:t>
      </w:r>
    </w:p>
    <w:p w:rsidR="0045551E" w:rsidRPr="00A91EE4" w:rsidRDefault="0045551E" w:rsidP="00864661">
      <w:pPr>
        <w:spacing w:line="300" w:lineRule="exact"/>
      </w:pPr>
      <w:r w:rsidRPr="00A91EE4">
        <w:t>39. P</w:t>
      </w:r>
      <w:r w:rsidRPr="00A91EE4">
        <w:rPr>
          <w:rFonts w:eastAsia="新宋体"/>
          <w:sz w:val="22"/>
          <w:szCs w:val="22"/>
        </w:rPr>
        <w:t>eople should _____ into the habit of garbage sorting(</w:t>
      </w:r>
      <w:r w:rsidRPr="00A91EE4">
        <w:rPr>
          <w:rFonts w:eastAsia="新宋体" w:cs="新宋体" w:hint="eastAsia"/>
          <w:sz w:val="22"/>
          <w:szCs w:val="22"/>
        </w:rPr>
        <w:t>垃圾分类</w:t>
      </w:r>
      <w:r w:rsidRPr="00A91EE4">
        <w:rPr>
          <w:rFonts w:eastAsia="新宋体"/>
          <w:sz w:val="22"/>
          <w:szCs w:val="22"/>
        </w:rPr>
        <w:t xml:space="preserve">) in </w:t>
      </w:r>
      <w:r>
        <w:rPr>
          <w:rFonts w:eastAsia="新宋体"/>
          <w:sz w:val="22"/>
          <w:szCs w:val="22"/>
        </w:rPr>
        <w:t>neighborhood</w:t>
      </w:r>
      <w:r w:rsidRPr="00A91EE4">
        <w:rPr>
          <w:rFonts w:eastAsia="新宋体"/>
          <w:sz w:val="22"/>
          <w:szCs w:val="22"/>
        </w:rPr>
        <w:t>.</w:t>
      </w:r>
    </w:p>
    <w:p w:rsidR="0045551E" w:rsidRPr="00A91EE4" w:rsidRDefault="0045551E" w:rsidP="00864661">
      <w:pPr>
        <w:spacing w:line="300" w:lineRule="exact"/>
        <w:ind w:firstLine="420"/>
      </w:pPr>
      <w:r w:rsidRPr="00A91EE4">
        <w:t>A) get</w:t>
      </w:r>
      <w:r w:rsidRPr="00A91EE4">
        <w:tab/>
      </w:r>
      <w:r>
        <w:rPr>
          <w:rFonts w:eastAsia="MS Mincho"/>
          <w:lang w:eastAsia="ja-JP"/>
        </w:rPr>
        <w:tab/>
      </w:r>
      <w:r>
        <w:rPr>
          <w:rFonts w:eastAsia="MS Mincho"/>
          <w:lang w:eastAsia="ja-JP"/>
        </w:rPr>
        <w:tab/>
      </w:r>
      <w:r>
        <w:rPr>
          <w:rFonts w:eastAsia="MS Mincho"/>
          <w:lang w:eastAsia="ja-JP"/>
        </w:rPr>
        <w:tab/>
      </w:r>
      <w:r w:rsidRPr="00A91EE4">
        <w:t>B) give</w:t>
      </w:r>
      <w:r w:rsidRPr="00A91EE4">
        <w:tab/>
      </w:r>
      <w:r>
        <w:rPr>
          <w:rFonts w:eastAsia="MS Mincho"/>
          <w:lang w:eastAsia="ja-JP"/>
        </w:rPr>
        <w:tab/>
      </w:r>
      <w:r>
        <w:rPr>
          <w:rFonts w:eastAsia="MS Mincho"/>
          <w:lang w:eastAsia="ja-JP"/>
        </w:rPr>
        <w:tab/>
      </w:r>
      <w:r>
        <w:rPr>
          <w:rFonts w:eastAsia="MS Mincho"/>
          <w:lang w:eastAsia="ja-JP"/>
        </w:rPr>
        <w:tab/>
      </w:r>
      <w:r w:rsidRPr="00A91EE4">
        <w:t>C) go</w:t>
      </w:r>
      <w:r w:rsidRPr="00A91EE4">
        <w:tab/>
      </w:r>
      <w:r>
        <w:rPr>
          <w:rFonts w:eastAsia="MS Mincho"/>
          <w:lang w:eastAsia="ja-JP"/>
        </w:rPr>
        <w:tab/>
      </w:r>
      <w:r>
        <w:rPr>
          <w:rFonts w:eastAsia="MS Mincho"/>
          <w:lang w:eastAsia="ja-JP"/>
        </w:rPr>
        <w:tab/>
      </w:r>
      <w:r>
        <w:rPr>
          <w:rFonts w:eastAsia="MS Mincho"/>
          <w:lang w:eastAsia="ja-JP"/>
        </w:rPr>
        <w:tab/>
      </w:r>
      <w:r w:rsidRPr="00A91EE4">
        <w:t>D) grow</w:t>
      </w:r>
    </w:p>
    <w:p w:rsidR="0045551E" w:rsidRPr="00A91EE4" w:rsidRDefault="0045551E" w:rsidP="00864661">
      <w:pPr>
        <w:spacing w:line="300" w:lineRule="exact"/>
      </w:pPr>
      <w:r w:rsidRPr="00A91EE4">
        <w:t xml:space="preserve">40. </w:t>
      </w:r>
      <w:r>
        <w:t>If</w:t>
      </w:r>
      <w:r w:rsidRPr="00A91EE4">
        <w:t xml:space="preserve"> you find free WiFi in public places, you _____ a password.</w:t>
      </w:r>
    </w:p>
    <w:p w:rsidR="0045551E" w:rsidRPr="00A91EE4" w:rsidRDefault="0045551E" w:rsidP="00864661">
      <w:pPr>
        <w:spacing w:line="300" w:lineRule="exact"/>
      </w:pPr>
      <w:r w:rsidRPr="00A91EE4">
        <w:tab/>
        <w:t>A) needn’t</w:t>
      </w:r>
      <w:r w:rsidRPr="00A91EE4">
        <w:tab/>
      </w:r>
      <w:r>
        <w:rPr>
          <w:rFonts w:eastAsia="MS Mincho"/>
          <w:lang w:eastAsia="ja-JP"/>
        </w:rPr>
        <w:tab/>
      </w:r>
      <w:r>
        <w:rPr>
          <w:rFonts w:eastAsia="MS Mincho"/>
          <w:lang w:eastAsia="ja-JP"/>
        </w:rPr>
        <w:tab/>
      </w:r>
      <w:r w:rsidRPr="00A91EE4">
        <w:t>B) don’t need to</w:t>
      </w:r>
      <w:r w:rsidRPr="00A91EE4">
        <w:tab/>
      </w:r>
      <w:r>
        <w:rPr>
          <w:rFonts w:eastAsia="MS Mincho"/>
          <w:lang w:eastAsia="ja-JP"/>
        </w:rPr>
        <w:tab/>
      </w:r>
      <w:r w:rsidRPr="00A91EE4">
        <w:t>C) needn’t to</w:t>
      </w:r>
      <w:r w:rsidRPr="00A91EE4">
        <w:tab/>
      </w:r>
      <w:r>
        <w:rPr>
          <w:rFonts w:eastAsia="MS Mincho"/>
          <w:lang w:eastAsia="ja-JP"/>
        </w:rPr>
        <w:tab/>
      </w:r>
      <w:r>
        <w:rPr>
          <w:rFonts w:eastAsia="MS Mincho"/>
          <w:lang w:eastAsia="ja-JP"/>
        </w:rPr>
        <w:tab/>
      </w:r>
      <w:r w:rsidRPr="00A91EE4">
        <w:t>D) don’t need</w:t>
      </w:r>
    </w:p>
    <w:p w:rsidR="0045551E" w:rsidRPr="00A91EE4" w:rsidRDefault="0045551E" w:rsidP="00864661">
      <w:pPr>
        <w:spacing w:line="300" w:lineRule="exact"/>
      </w:pPr>
      <w:r w:rsidRPr="00A91EE4">
        <w:t>41.</w:t>
      </w:r>
      <w:r w:rsidRPr="00A91EE4">
        <w:rPr>
          <w:i/>
          <w:iCs/>
        </w:rPr>
        <w:t xml:space="preserve">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ity">
          <w:smartTag w:uri="urn:schemas-microsoft-com:office:smarttags" w:element="place">
            <w:r w:rsidRPr="00A91EE4">
              <w:rPr>
                <w:i/>
                <w:iCs/>
              </w:rPr>
              <w:t>Rio de Janeiro</w:t>
            </w:r>
          </w:smartTag>
        </w:smartTag>
      </w:smartTag>
      <w:r w:rsidRPr="00A91EE4">
        <w:t xml:space="preserve"> still ha</w:t>
      </w:r>
      <w:r>
        <w:t>s</w:t>
      </w:r>
      <w:r w:rsidRPr="00A91EE4">
        <w:t xml:space="preserve"> a lot of things _____ to prepare for the 2016 Olympics. </w:t>
      </w:r>
    </w:p>
    <w:p w:rsidR="0045551E" w:rsidRPr="00A91EE4" w:rsidRDefault="0045551E" w:rsidP="00864661">
      <w:pPr>
        <w:spacing w:line="300" w:lineRule="exact"/>
      </w:pPr>
      <w:r w:rsidRPr="00A91EE4">
        <w:tab/>
        <w:t>A) do</w:t>
      </w:r>
      <w:r w:rsidRPr="00A91EE4">
        <w:tab/>
      </w:r>
      <w:r>
        <w:rPr>
          <w:rFonts w:eastAsia="MS Mincho"/>
          <w:lang w:eastAsia="ja-JP"/>
        </w:rPr>
        <w:tab/>
      </w:r>
      <w:r>
        <w:rPr>
          <w:rFonts w:eastAsia="MS Mincho"/>
          <w:lang w:eastAsia="ja-JP"/>
        </w:rPr>
        <w:tab/>
      </w:r>
      <w:r>
        <w:rPr>
          <w:rFonts w:eastAsia="MS Mincho"/>
          <w:lang w:eastAsia="ja-JP"/>
        </w:rPr>
        <w:tab/>
      </w:r>
      <w:r w:rsidRPr="00A91EE4">
        <w:t>B) did</w:t>
      </w:r>
      <w:r w:rsidRPr="00A91EE4">
        <w:tab/>
      </w:r>
      <w:r>
        <w:rPr>
          <w:rFonts w:eastAsia="MS Mincho"/>
          <w:lang w:eastAsia="ja-JP"/>
        </w:rPr>
        <w:tab/>
      </w:r>
      <w:r>
        <w:rPr>
          <w:rFonts w:eastAsia="MS Mincho"/>
          <w:lang w:eastAsia="ja-JP"/>
        </w:rPr>
        <w:tab/>
      </w:r>
      <w:r>
        <w:rPr>
          <w:rFonts w:eastAsia="MS Mincho"/>
          <w:lang w:eastAsia="ja-JP"/>
        </w:rPr>
        <w:tab/>
      </w:r>
      <w:r w:rsidRPr="00A91EE4">
        <w:t>C) to do</w:t>
      </w:r>
      <w:r w:rsidRPr="00A91EE4">
        <w:tab/>
      </w:r>
      <w:r>
        <w:rPr>
          <w:rFonts w:eastAsia="MS Mincho"/>
          <w:lang w:eastAsia="ja-JP"/>
        </w:rPr>
        <w:tab/>
      </w:r>
      <w:r>
        <w:rPr>
          <w:rFonts w:eastAsia="MS Mincho"/>
          <w:lang w:eastAsia="ja-JP"/>
        </w:rPr>
        <w:tab/>
      </w:r>
      <w:r>
        <w:rPr>
          <w:rFonts w:eastAsia="MS Mincho"/>
          <w:lang w:eastAsia="ja-JP"/>
        </w:rPr>
        <w:tab/>
      </w:r>
      <w:r w:rsidRPr="00A91EE4">
        <w:t>D) does</w:t>
      </w:r>
    </w:p>
    <w:p w:rsidR="0045551E" w:rsidRPr="00A91EE4" w:rsidRDefault="0045551E" w:rsidP="00864661">
      <w:pPr>
        <w:spacing w:line="300" w:lineRule="exact"/>
      </w:pPr>
      <w:r w:rsidRPr="00A91EE4">
        <w:t>42. _____ lovely robot! Actually, it is a smartphone, the RoBoHon.</w:t>
      </w:r>
    </w:p>
    <w:p w:rsidR="0045551E" w:rsidRPr="00A91EE4" w:rsidRDefault="0045551E" w:rsidP="00864661">
      <w:pPr>
        <w:spacing w:line="300" w:lineRule="exact"/>
      </w:pPr>
      <w:r w:rsidRPr="00A91EE4">
        <w:tab/>
        <w:t>A) What</w:t>
      </w:r>
      <w:r w:rsidRPr="00A91EE4">
        <w:tab/>
      </w:r>
      <w:r>
        <w:rPr>
          <w:rFonts w:eastAsia="MS Mincho"/>
          <w:lang w:eastAsia="ja-JP"/>
        </w:rPr>
        <w:tab/>
      </w:r>
      <w:r>
        <w:rPr>
          <w:rFonts w:eastAsia="MS Mincho"/>
          <w:lang w:eastAsia="ja-JP"/>
        </w:rPr>
        <w:tab/>
      </w:r>
      <w:r>
        <w:rPr>
          <w:rFonts w:eastAsia="MS Mincho"/>
          <w:lang w:eastAsia="ja-JP"/>
        </w:rPr>
        <w:tab/>
      </w:r>
      <w:r w:rsidRPr="00A91EE4">
        <w:t xml:space="preserve">B) What a </w:t>
      </w:r>
      <w:r w:rsidRPr="00A91EE4">
        <w:tab/>
      </w:r>
      <w:r>
        <w:rPr>
          <w:rFonts w:eastAsia="MS Mincho"/>
          <w:lang w:eastAsia="ja-JP"/>
        </w:rPr>
        <w:tab/>
      </w:r>
      <w:r>
        <w:rPr>
          <w:rFonts w:eastAsia="MS Mincho"/>
          <w:lang w:eastAsia="ja-JP"/>
        </w:rPr>
        <w:tab/>
      </w:r>
      <w:r w:rsidRPr="00A91EE4">
        <w:t>C) How</w:t>
      </w:r>
      <w:r w:rsidRPr="00A91EE4">
        <w:tab/>
      </w:r>
      <w:r>
        <w:rPr>
          <w:rFonts w:eastAsia="MS Mincho"/>
          <w:lang w:eastAsia="ja-JP"/>
        </w:rPr>
        <w:tab/>
      </w:r>
      <w:r>
        <w:rPr>
          <w:rFonts w:eastAsia="MS Mincho"/>
          <w:lang w:eastAsia="ja-JP"/>
        </w:rPr>
        <w:tab/>
      </w:r>
      <w:r>
        <w:rPr>
          <w:rFonts w:eastAsia="MS Mincho"/>
          <w:lang w:eastAsia="ja-JP"/>
        </w:rPr>
        <w:tab/>
      </w:r>
      <w:r w:rsidRPr="00A91EE4">
        <w:t>D) How a</w:t>
      </w:r>
    </w:p>
    <w:p w:rsidR="0045551E" w:rsidRPr="00A91EE4" w:rsidRDefault="0045551E" w:rsidP="00864661">
      <w:pPr>
        <w:spacing w:line="300" w:lineRule="exact"/>
        <w:ind w:left="420" w:hangingChars="200" w:hanging="420"/>
      </w:pPr>
      <w:r w:rsidRPr="00A91EE4">
        <w:t xml:space="preserve">43. </w:t>
      </w:r>
      <w:r w:rsidRPr="00A91EE4">
        <w:rPr>
          <w:rFonts w:eastAsia="新宋体"/>
          <w:sz w:val="22"/>
          <w:szCs w:val="22"/>
        </w:rPr>
        <w:t>—</w:t>
      </w:r>
      <w:r w:rsidRPr="00A91EE4">
        <w:t xml:space="preserve">If </w:t>
      </w:r>
      <w:r>
        <w:t>I</w:t>
      </w:r>
      <w:r w:rsidRPr="00A91EE4">
        <w:t xml:space="preserve"> go to the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ountry-region">
          <w:smartTag w:uri="urn:schemas-microsoft-com:office:smarttags" w:element="place">
            <w:r w:rsidRPr="00A91EE4">
              <w:t>UK</w:t>
            </w:r>
          </w:smartTag>
        </w:smartTag>
      </w:smartTag>
      <w:r w:rsidRPr="00A91EE4">
        <w:t xml:space="preserve">, _____ must </w:t>
      </w:r>
      <w:r>
        <w:t>I</w:t>
      </w:r>
      <w:r w:rsidRPr="00A91EE4">
        <w:t xml:space="preserve"> try? </w:t>
      </w:r>
    </w:p>
    <w:p w:rsidR="0045551E" w:rsidRPr="00A91EE4" w:rsidRDefault="0045551E" w:rsidP="00864661">
      <w:pPr>
        <w:spacing w:line="300" w:lineRule="exact"/>
        <w:ind w:leftChars="150" w:left="425" w:hangingChars="50" w:hanging="110"/>
      </w:pPr>
      <w:r w:rsidRPr="00A91EE4">
        <w:rPr>
          <w:rFonts w:eastAsia="新宋体"/>
          <w:sz w:val="22"/>
          <w:szCs w:val="22"/>
        </w:rPr>
        <w:t>—</w:t>
      </w:r>
      <w:r w:rsidRPr="00A91EE4">
        <w:t xml:space="preserve">Fish and chips. </w:t>
      </w:r>
    </w:p>
    <w:p w:rsidR="0045551E" w:rsidRPr="00A91EE4" w:rsidRDefault="0045551E" w:rsidP="00864661">
      <w:pPr>
        <w:spacing w:line="300" w:lineRule="exact"/>
        <w:ind w:left="420" w:hangingChars="200" w:hanging="420"/>
      </w:pPr>
      <w:r w:rsidRPr="00A91EE4">
        <w:tab/>
        <w:t>A) Whose</w:t>
      </w:r>
      <w:r w:rsidRPr="00A91EE4">
        <w:tab/>
      </w:r>
      <w:r>
        <w:rPr>
          <w:rFonts w:eastAsia="MS Mincho"/>
          <w:lang w:eastAsia="ja-JP"/>
        </w:rPr>
        <w:tab/>
      </w:r>
      <w:r>
        <w:rPr>
          <w:rFonts w:eastAsia="MS Mincho"/>
          <w:lang w:eastAsia="ja-JP"/>
        </w:rPr>
        <w:tab/>
      </w:r>
      <w:r w:rsidRPr="00A91EE4">
        <w:t>B) What</w:t>
      </w:r>
      <w:r>
        <w:rPr>
          <w:rFonts w:eastAsia="MS Mincho"/>
          <w:lang w:eastAsia="ja-JP"/>
        </w:rPr>
        <w:tab/>
      </w:r>
      <w:r w:rsidRPr="00A91EE4">
        <w:tab/>
      </w:r>
      <w:r>
        <w:rPr>
          <w:rFonts w:eastAsia="MS Mincho"/>
          <w:lang w:eastAsia="ja-JP"/>
        </w:rPr>
        <w:tab/>
      </w:r>
      <w:r>
        <w:rPr>
          <w:rFonts w:eastAsia="MS Mincho"/>
          <w:lang w:eastAsia="ja-JP"/>
        </w:rPr>
        <w:tab/>
      </w:r>
      <w:r w:rsidRPr="00A91EE4">
        <w:t>C) When</w:t>
      </w:r>
      <w:r w:rsidRPr="00A91EE4">
        <w:tab/>
      </w:r>
      <w:r>
        <w:rPr>
          <w:rFonts w:eastAsia="MS Mincho"/>
          <w:lang w:eastAsia="ja-JP"/>
        </w:rPr>
        <w:tab/>
      </w:r>
      <w:r>
        <w:rPr>
          <w:rFonts w:eastAsia="MS Mincho"/>
          <w:lang w:eastAsia="ja-JP"/>
        </w:rPr>
        <w:tab/>
      </w:r>
      <w:r>
        <w:rPr>
          <w:rFonts w:eastAsia="MS Mincho"/>
          <w:lang w:eastAsia="ja-JP"/>
        </w:rPr>
        <w:tab/>
      </w:r>
      <w:r w:rsidRPr="00A91EE4">
        <w:t>D) Who</w:t>
      </w:r>
    </w:p>
    <w:p w:rsidR="0045551E" w:rsidRPr="00A91EE4" w:rsidRDefault="0045551E" w:rsidP="00864661">
      <w:pPr>
        <w:spacing w:line="300" w:lineRule="exact"/>
        <w:rPr>
          <w:rFonts w:eastAsia="新宋体"/>
          <w:sz w:val="22"/>
          <w:szCs w:val="22"/>
        </w:rPr>
      </w:pPr>
      <w:r w:rsidRPr="00A91EE4">
        <w:t xml:space="preserve">44. </w:t>
      </w:r>
      <w:r w:rsidRPr="00A91EE4">
        <w:rPr>
          <w:rFonts w:eastAsia="新宋体"/>
          <w:sz w:val="22"/>
          <w:szCs w:val="22"/>
        </w:rPr>
        <w:t xml:space="preserve">—Mum, I’m afraid the work is too difficult for me. </w:t>
      </w:r>
    </w:p>
    <w:p w:rsidR="0045551E" w:rsidRPr="00A91EE4" w:rsidRDefault="0045551E" w:rsidP="00864661">
      <w:pPr>
        <w:spacing w:line="300" w:lineRule="exact"/>
        <w:ind w:firstLineChars="160" w:firstLine="352"/>
      </w:pPr>
      <w:r w:rsidRPr="00A91EE4">
        <w:rPr>
          <w:rFonts w:eastAsia="新宋体"/>
          <w:sz w:val="22"/>
          <w:szCs w:val="22"/>
        </w:rPr>
        <w:t>—</w:t>
      </w:r>
      <w:r w:rsidRPr="00A91EE4">
        <w:t>_____</w:t>
      </w:r>
    </w:p>
    <w:p w:rsidR="0045551E" w:rsidRPr="00A91EE4" w:rsidRDefault="0045551E" w:rsidP="00864661">
      <w:pPr>
        <w:spacing w:line="300" w:lineRule="exact"/>
        <w:ind w:firstLine="420"/>
      </w:pPr>
      <w:r w:rsidRPr="00A91EE4">
        <w:t>A) I believe you can do it!</w:t>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 xml:space="preserve">B) You are welcome. </w:t>
      </w:r>
    </w:p>
    <w:p w:rsidR="0045551E" w:rsidRPr="00A91EE4" w:rsidRDefault="0045551E" w:rsidP="00864661">
      <w:pPr>
        <w:spacing w:line="300" w:lineRule="exact"/>
        <w:ind w:firstLine="420"/>
      </w:pPr>
      <w:r w:rsidRPr="00A91EE4">
        <w:t>C) Well done!</w:t>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 xml:space="preserve">D) Thank you so much. </w:t>
      </w:r>
    </w:p>
    <w:p w:rsidR="0045551E" w:rsidRPr="00A91EE4" w:rsidRDefault="0045551E" w:rsidP="00864661">
      <w:pPr>
        <w:spacing w:line="300" w:lineRule="exact"/>
        <w:rPr>
          <w:rFonts w:eastAsia="新宋体"/>
          <w:sz w:val="22"/>
          <w:szCs w:val="22"/>
        </w:rPr>
      </w:pPr>
      <w:r w:rsidRPr="00A91EE4">
        <w:t xml:space="preserve">45. </w:t>
      </w:r>
      <w:r w:rsidRPr="00A91EE4">
        <w:rPr>
          <w:rFonts w:eastAsia="新宋体"/>
          <w:sz w:val="22"/>
          <w:szCs w:val="22"/>
        </w:rPr>
        <w:t>—</w:t>
      </w:r>
      <w:r w:rsidRPr="00A91EE4">
        <w:t>Let’s buy a gift</w:t>
      </w:r>
      <w:r w:rsidRPr="00A91EE4">
        <w:rPr>
          <w:rFonts w:eastAsia="新宋体"/>
          <w:sz w:val="22"/>
          <w:szCs w:val="22"/>
        </w:rPr>
        <w:t xml:space="preserve"> for Mother.</w:t>
      </w:r>
    </w:p>
    <w:p w:rsidR="0045551E" w:rsidRPr="00A91EE4" w:rsidRDefault="0045551E" w:rsidP="00864661">
      <w:pPr>
        <w:spacing w:line="300" w:lineRule="exact"/>
        <w:ind w:firstLineChars="160" w:firstLine="352"/>
      </w:pPr>
      <w:r w:rsidRPr="00A91EE4">
        <w:rPr>
          <w:rFonts w:eastAsia="新宋体"/>
          <w:sz w:val="22"/>
          <w:szCs w:val="22"/>
        </w:rPr>
        <w:t>—</w:t>
      </w:r>
      <w:r w:rsidRPr="00A91EE4">
        <w:t>_____</w:t>
      </w:r>
      <w:r w:rsidRPr="00A91EE4">
        <w:tab/>
      </w:r>
    </w:p>
    <w:p w:rsidR="0045551E" w:rsidRPr="00A91EE4" w:rsidRDefault="0045551E" w:rsidP="00864661">
      <w:pPr>
        <w:spacing w:line="300" w:lineRule="exact"/>
        <w:ind w:firstLine="440"/>
      </w:pPr>
      <w:r w:rsidRPr="00A91EE4">
        <w:t>A) Not exactly.</w:t>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 xml:space="preserve">B) That’s a good idea. </w:t>
      </w:r>
    </w:p>
    <w:p w:rsidR="0045551E" w:rsidRPr="00A91EE4" w:rsidRDefault="0045551E" w:rsidP="00864661">
      <w:pPr>
        <w:spacing w:line="300" w:lineRule="exact"/>
        <w:ind w:firstLine="440"/>
      </w:pPr>
      <w:r w:rsidRPr="00A91EE4">
        <w:t>C) What a pity.</w:t>
      </w:r>
      <w:r w:rsidRPr="00A91EE4">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sidRPr="00A91EE4">
        <w:t>D) It doesn’t matter.</w:t>
      </w:r>
    </w:p>
    <w:p w:rsidR="0045551E" w:rsidRPr="00A91EE4" w:rsidRDefault="0045551E" w:rsidP="00864661">
      <w:pPr>
        <w:spacing w:line="300" w:lineRule="exact"/>
        <w:jc w:val="left"/>
        <w:rPr>
          <w:rFonts w:eastAsia="新宋体"/>
          <w:sz w:val="22"/>
          <w:szCs w:val="22"/>
        </w:rPr>
      </w:pPr>
    </w:p>
    <w:p w:rsidR="0045551E" w:rsidRPr="00A91EE4" w:rsidRDefault="0045551E" w:rsidP="00864661">
      <w:pPr>
        <w:spacing w:line="300" w:lineRule="exact"/>
        <w:jc w:val="left"/>
        <w:rPr>
          <w:rFonts w:eastAsia="新宋体"/>
          <w:b/>
          <w:bCs/>
        </w:rPr>
      </w:pPr>
      <w:r w:rsidRPr="00A91EE4">
        <w:rPr>
          <w:rFonts w:eastAsia="新宋体" w:cs="新宋体" w:hint="eastAsia"/>
          <w:b/>
          <w:bCs/>
        </w:rPr>
        <w:t>Ⅲ</w:t>
      </w:r>
      <w:r w:rsidRPr="00A91EE4">
        <w:rPr>
          <w:rFonts w:eastAsia="新宋体"/>
          <w:b/>
          <w:bCs/>
        </w:rPr>
        <w:t>. Complete the following passage with the words or phrases in the box. Each can be used</w:t>
      </w:r>
    </w:p>
    <w:p w:rsidR="0045551E" w:rsidRPr="00A91EE4" w:rsidRDefault="0045551E" w:rsidP="00864661">
      <w:pPr>
        <w:spacing w:line="300" w:lineRule="exact"/>
        <w:jc w:val="left"/>
        <w:rPr>
          <w:rFonts w:eastAsia="新宋体"/>
          <w:b/>
          <w:bCs/>
        </w:rPr>
      </w:pPr>
      <w:r w:rsidRPr="00A91EE4">
        <w:rPr>
          <w:rFonts w:eastAsia="新宋体"/>
          <w:b/>
          <w:bCs/>
        </w:rPr>
        <w:t xml:space="preserve">   only once (</w:t>
      </w:r>
      <w:r w:rsidRPr="00A91EE4">
        <w:rPr>
          <w:rFonts w:eastAsia="新宋体" w:cs="新宋体" w:hint="eastAsia"/>
          <w:b/>
          <w:bCs/>
        </w:rPr>
        <w:t>将下列单词或词组填入空格。每空格限填一词，每词只能填一次</w:t>
      </w:r>
      <w:r w:rsidRPr="00A91EE4">
        <w:rPr>
          <w:rFonts w:eastAsia="新宋体"/>
          <w:b/>
          <w:bCs/>
        </w:rPr>
        <w:t>) (</w:t>
      </w:r>
      <w:r w:rsidRPr="00A91EE4">
        <w:rPr>
          <w:rFonts w:eastAsia="新宋体" w:cs="新宋体" w:hint="eastAsia"/>
          <w:b/>
          <w:bCs/>
        </w:rPr>
        <w:t>共</w:t>
      </w:r>
      <w:r w:rsidRPr="00A91EE4">
        <w:rPr>
          <w:rFonts w:eastAsia="新宋体"/>
          <w:b/>
          <w:bCs/>
        </w:rPr>
        <w:t>8</w:t>
      </w:r>
      <w:r w:rsidRPr="00A91EE4">
        <w:rPr>
          <w:rFonts w:eastAsia="新宋体" w:cs="新宋体" w:hint="eastAsia"/>
          <w:b/>
          <w:bCs/>
        </w:rPr>
        <w:t>分</w:t>
      </w:r>
      <w:r w:rsidRPr="00A91EE4">
        <w:rPr>
          <w:rFonts w:eastAsia="新宋体"/>
          <w:b/>
          <w:bCs/>
        </w:rPr>
        <w:t>)</w:t>
      </w:r>
    </w:p>
    <w:p w:rsidR="0045551E" w:rsidRPr="00A91EE4" w:rsidRDefault="0045551E" w:rsidP="00864661">
      <w:pPr>
        <w:spacing w:line="300" w:lineRule="exact"/>
        <w:jc w:val="left"/>
        <w:rPr>
          <w:rFonts w:eastAsia="新宋体"/>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12"/>
      </w:tblGrid>
      <w:tr w:rsidR="0045551E" w:rsidRPr="00A91EE4">
        <w:trPr>
          <w:trHeight w:val="243"/>
          <w:jc w:val="center"/>
        </w:trPr>
        <w:tc>
          <w:tcPr>
            <w:tcW w:w="7112" w:type="dxa"/>
          </w:tcPr>
          <w:p w:rsidR="0045551E" w:rsidRPr="00A91EE4" w:rsidRDefault="0045551E" w:rsidP="00864661">
            <w:pPr>
              <w:spacing w:before="100" w:beforeAutospacing="1" w:after="100" w:afterAutospacing="1"/>
              <w:jc w:val="left"/>
            </w:pPr>
            <w:r w:rsidRPr="00A91EE4">
              <w:t xml:space="preserve">A. private    B. in    C. playing     D. every day       E. looking for </w:t>
            </w:r>
          </w:p>
        </w:tc>
      </w:tr>
    </w:tbl>
    <w:p w:rsidR="0045551E" w:rsidRPr="00A91EE4" w:rsidRDefault="0045551E" w:rsidP="00864661">
      <w:pPr>
        <w:ind w:firstLineChars="200" w:firstLine="428"/>
        <w:rPr>
          <w:spacing w:val="2"/>
        </w:rPr>
      </w:pPr>
    </w:p>
    <w:p w:rsidR="0045551E" w:rsidRPr="00A91EE4" w:rsidRDefault="0045551E" w:rsidP="007A7C19">
      <w:pPr>
        <w:ind w:firstLineChars="200" w:firstLine="428"/>
        <w:rPr>
          <w:spacing w:val="2"/>
        </w:rPr>
      </w:pPr>
      <w:r w:rsidRPr="00A91EE4">
        <w:rPr>
          <w:spacing w:val="2"/>
        </w:rPr>
        <w:t xml:space="preserve">For those who don’t like to open their wallets, a new paying service---Apple Pay---is available now. </w:t>
      </w:r>
    </w:p>
    <w:p w:rsidR="0045551E" w:rsidRPr="00A91EE4" w:rsidRDefault="0045551E" w:rsidP="007A7C19">
      <w:pPr>
        <w:ind w:firstLineChars="200" w:firstLine="420"/>
      </w:pPr>
      <w:r w:rsidRPr="00A91EE4">
        <w:t xml:space="preserve">Paying </w:t>
      </w:r>
      <w:r>
        <w:rPr>
          <w:rFonts w:eastAsia="新宋体"/>
          <w:u w:val="single"/>
        </w:rPr>
        <w:t xml:space="preserve">   46 </w:t>
      </w:r>
      <w:r w:rsidRPr="00A91EE4">
        <w:rPr>
          <w:rFonts w:eastAsia="新宋体"/>
          <w:u w:val="single"/>
        </w:rPr>
        <w:t xml:space="preserve">  </w:t>
      </w:r>
      <w:r w:rsidRPr="00A91EE4">
        <w:t xml:space="preserve"> </w:t>
      </w:r>
      <w:r w:rsidRPr="007A7C19">
        <w:rPr>
          <w:spacing w:val="-6"/>
        </w:rPr>
        <w:t>stores or within apps has never been easier or safer. The days of</w:t>
      </w:r>
      <w:r w:rsidRPr="00A91EE4">
        <w:t xml:space="preserve"> </w:t>
      </w:r>
      <w:r>
        <w:rPr>
          <w:rFonts w:eastAsia="新宋体"/>
          <w:u w:val="single"/>
        </w:rPr>
        <w:t xml:space="preserve">   47 </w:t>
      </w:r>
      <w:r w:rsidRPr="00A91EE4">
        <w:rPr>
          <w:rFonts w:eastAsia="新宋体"/>
          <w:u w:val="single"/>
        </w:rPr>
        <w:t xml:space="preserve">  </w:t>
      </w:r>
      <w:r>
        <w:rPr>
          <w:rFonts w:ascii="MS Mincho" w:hAnsi="MS Mincho"/>
        </w:rPr>
        <w:t xml:space="preserve"> </w:t>
      </w:r>
      <w:r w:rsidRPr="00A91EE4">
        <w:t xml:space="preserve">your wallet will be away from you. Apple Pay is simple to use and works with the cards you already have on the devices you use </w:t>
      </w:r>
      <w:r>
        <w:rPr>
          <w:rFonts w:eastAsia="新宋体"/>
          <w:u w:val="single"/>
        </w:rPr>
        <w:t xml:space="preserve">   48 </w:t>
      </w:r>
      <w:r w:rsidRPr="00A91EE4">
        <w:rPr>
          <w:rFonts w:eastAsia="新宋体"/>
          <w:u w:val="single"/>
        </w:rPr>
        <w:t xml:space="preserve">  </w:t>
      </w:r>
      <w:r w:rsidRPr="0074001B">
        <w:rPr>
          <w:rFonts w:eastAsia="新宋体"/>
        </w:rPr>
        <w:t>.</w:t>
      </w:r>
      <w:r w:rsidRPr="00A91EE4">
        <w:t xml:space="preserve"> And because your card details are never shared when you use Apple Pay — in fact, they aren’t stored on your device at all — using Apple Pay on your iPhone, Apple Watch, or iPad is the safer and more </w:t>
      </w:r>
      <w:r>
        <w:rPr>
          <w:rFonts w:eastAsia="新宋体"/>
          <w:u w:val="single"/>
        </w:rPr>
        <w:t xml:space="preserve">   49 </w:t>
      </w:r>
      <w:r w:rsidRPr="00A91EE4">
        <w:rPr>
          <w:rFonts w:eastAsia="新宋体"/>
          <w:u w:val="single"/>
        </w:rPr>
        <w:t xml:space="preserve">  </w:t>
      </w:r>
      <w:r w:rsidRPr="00A91EE4">
        <w:t xml:space="preserve"> way to pay.</w:t>
      </w:r>
    </w:p>
    <w:p w:rsidR="0045551E" w:rsidRPr="00A91EE4" w:rsidRDefault="0045551E" w:rsidP="00864661">
      <w:pPr>
        <w:ind w:firstLine="480"/>
        <w:rPr>
          <w:spacing w:val="2"/>
        </w:rPr>
      </w:pP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41"/>
      </w:tblGrid>
      <w:tr w:rsidR="0045551E" w:rsidRPr="00A91EE4" w:rsidTr="007A7C19">
        <w:trPr>
          <w:trHeight w:val="133"/>
        </w:trPr>
        <w:tc>
          <w:tcPr>
            <w:tcW w:w="6841" w:type="dxa"/>
          </w:tcPr>
          <w:p w:rsidR="0045551E" w:rsidRPr="00A91EE4" w:rsidRDefault="0045551E" w:rsidP="007A7C19">
            <w:pPr>
              <w:jc w:val="left"/>
            </w:pPr>
            <w:r w:rsidRPr="00A91EE4">
              <w:t>A. complete     B. fifth    C. problem     D. instead of    E. complain</w:t>
            </w:r>
          </w:p>
        </w:tc>
      </w:tr>
    </w:tbl>
    <w:p w:rsidR="0045551E" w:rsidRPr="00A91EE4" w:rsidRDefault="0045551E" w:rsidP="00864661">
      <w:pPr>
        <w:ind w:firstLine="480"/>
        <w:rPr>
          <w:spacing w:val="2"/>
        </w:rPr>
      </w:pPr>
    </w:p>
    <w:p w:rsidR="0045551E" w:rsidRPr="00A91EE4" w:rsidRDefault="0045551E" w:rsidP="00864661">
      <w:pPr>
        <w:ind w:firstLine="480"/>
        <w:rPr>
          <w:spacing w:val="2"/>
        </w:rPr>
      </w:pPr>
    </w:p>
    <w:p w:rsidR="0045551E" w:rsidRPr="00A91EE4" w:rsidRDefault="0045551E" w:rsidP="007A7C19">
      <w:pPr>
        <w:ind w:firstLineChars="200" w:firstLine="412"/>
        <w:rPr>
          <w:spacing w:val="2"/>
        </w:rPr>
      </w:pPr>
      <w:r w:rsidRPr="007A7C19">
        <w:rPr>
          <w:spacing w:val="-2"/>
        </w:rPr>
        <w:t xml:space="preserve">Apple started the service with China Union Pay on Feb 18, making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ountry-region">
          <w:r w:rsidRPr="007A7C19">
            <w:rPr>
              <w:spacing w:val="-2"/>
            </w:rPr>
            <w:t>China</w:t>
          </w:r>
        </w:smartTag>
      </w:smartTag>
      <w:r w:rsidRPr="007A7C19">
        <w:rPr>
          <w:spacing w:val="-2"/>
        </w:rPr>
        <w:t xml:space="preserve"> the</w:t>
      </w:r>
      <w:r w:rsidRPr="00A91EE4">
        <w:t xml:space="preserve"> </w:t>
      </w:r>
      <w:r>
        <w:rPr>
          <w:rFonts w:eastAsia="新宋体"/>
          <w:u w:val="single"/>
        </w:rPr>
        <w:t xml:space="preserve">   50 </w:t>
      </w:r>
      <w:r w:rsidRPr="00A91EE4">
        <w:rPr>
          <w:rFonts w:eastAsia="新宋体"/>
          <w:u w:val="single"/>
        </w:rPr>
        <w:t xml:space="preserve">  </w:t>
      </w:r>
      <w:r>
        <w:rPr>
          <w:rFonts w:eastAsia="新宋体"/>
        </w:rPr>
        <w:t xml:space="preserve"> </w:t>
      </w:r>
      <w:r w:rsidRPr="00A91EE4">
        <w:rPr>
          <w:spacing w:val="2"/>
        </w:rPr>
        <w:t xml:space="preserve">country in which the service can be used after the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ountry-region">
          <w:r w:rsidRPr="00A91EE4">
            <w:rPr>
              <w:spacing w:val="2"/>
            </w:rPr>
            <w:t>US</w:t>
          </w:r>
        </w:smartTag>
      </w:smartTag>
      <w:r w:rsidRPr="00A91EE4">
        <w:rPr>
          <w:spacing w:val="2"/>
        </w:rPr>
        <w:t xml:space="preserve">, the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ountry-region">
          <w:r w:rsidRPr="00A91EE4">
            <w:rPr>
              <w:spacing w:val="2"/>
            </w:rPr>
            <w:t>UK</w:t>
          </w:r>
        </w:smartTag>
      </w:smartTag>
      <w:r w:rsidRPr="00A91EE4">
        <w:rPr>
          <w:spacing w:val="2"/>
        </w:rPr>
        <w:t xml:space="preserve">,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ountry-region">
          <w:r w:rsidRPr="00A91EE4">
            <w:rPr>
              <w:spacing w:val="2"/>
            </w:rPr>
            <w:t>Canada</w:t>
          </w:r>
        </w:smartTag>
      </w:smartTag>
      <w:r w:rsidRPr="00A91EE4">
        <w:rPr>
          <w:spacing w:val="2"/>
        </w:rPr>
        <w:t xml:space="preserve"> and </w:t>
      </w:r>
      <w:smartTag w:uri="urn:schemas-microsoft-com:office:smarttags" w:element="chmetcnv">
        <w:smartTagPr>
          <w:attr w:name="TCSC" w:val="0"/>
          <w:attr w:name="NumberType" w:val="1"/>
          <w:attr w:name="Negative" w:val="False"/>
          <w:attr w:name="HasSpace" w:val="True"/>
          <w:attr w:name="SourceValue" w:val="3.81"/>
          <w:attr w:name="UnitName" w:val="cm"/>
        </w:smartTagPr>
        <w:smartTag w:uri="urn:schemas-microsoft-com:office:smarttags" w:element="country-region">
          <w:smartTag w:uri="urn:schemas-microsoft-com:office:smarttags" w:element="place">
            <w:r w:rsidRPr="00A91EE4">
              <w:rPr>
                <w:spacing w:val="2"/>
              </w:rPr>
              <w:t>Australia</w:t>
            </w:r>
          </w:smartTag>
        </w:smartTag>
      </w:smartTag>
      <w:r w:rsidRPr="00A91EE4">
        <w:rPr>
          <w:spacing w:val="2"/>
        </w:rPr>
        <w:t xml:space="preserve">. </w:t>
      </w:r>
    </w:p>
    <w:p w:rsidR="0045551E" w:rsidRPr="00A91EE4" w:rsidRDefault="0045551E" w:rsidP="007A7C19">
      <w:pPr>
        <w:ind w:firstLineChars="200" w:firstLine="428"/>
        <w:rPr>
          <w:spacing w:val="2"/>
        </w:rPr>
      </w:pPr>
      <w:r w:rsidRPr="00A91EE4">
        <w:rPr>
          <w:spacing w:val="2"/>
        </w:rPr>
        <w:t>Apple Pay users can</w:t>
      </w:r>
      <w:r w:rsidRPr="00A91EE4">
        <w:t xml:space="preserve"> </w:t>
      </w:r>
      <w:r>
        <w:rPr>
          <w:rFonts w:eastAsia="新宋体"/>
          <w:u w:val="single"/>
        </w:rPr>
        <w:t xml:space="preserve">   </w:t>
      </w:r>
      <w:smartTag w:uri="urn:schemas-microsoft-com:office:smarttags" w:element="chmetcnv">
        <w:smartTagPr>
          <w:attr w:name="TCSC" w:val="0"/>
          <w:attr w:name="NumberType" w:val="1"/>
          <w:attr w:name="Negative" w:val="False"/>
          <w:attr w:name="HasSpace" w:val="True"/>
          <w:attr w:name="SourceValue" w:val="3.81"/>
          <w:attr w:name="UnitName" w:val="cm"/>
        </w:smartTagPr>
        <w:r>
          <w:rPr>
            <w:rFonts w:eastAsia="新宋体"/>
            <w:u w:val="single"/>
          </w:rPr>
          <w:t xml:space="preserve">51 </w:t>
        </w:r>
        <w:r w:rsidRPr="00A91EE4">
          <w:rPr>
            <w:rFonts w:eastAsia="新宋体"/>
            <w:u w:val="single"/>
          </w:rPr>
          <w:t xml:space="preserve">  </w:t>
        </w:r>
        <w:r w:rsidRPr="00A91EE4">
          <w:rPr>
            <w:spacing w:val="2"/>
          </w:rPr>
          <w:t xml:space="preserve"> a</w:t>
        </w:r>
      </w:smartTag>
      <w:r w:rsidRPr="00A91EE4">
        <w:rPr>
          <w:spacing w:val="2"/>
        </w:rPr>
        <w:t xml:space="preserve"> deal by just moving their devices near point of sale (POS) terminals</w:t>
      </w:r>
      <w:r w:rsidRPr="00A91EE4">
        <w:t xml:space="preserve"> </w:t>
      </w:r>
      <w:r>
        <w:rPr>
          <w:rFonts w:eastAsia="新宋体"/>
          <w:u w:val="single"/>
        </w:rPr>
        <w:t xml:space="preserve">   52 </w:t>
      </w:r>
      <w:r w:rsidRPr="00A91EE4">
        <w:rPr>
          <w:rFonts w:eastAsia="新宋体"/>
          <w:u w:val="single"/>
        </w:rPr>
        <w:t xml:space="preserve">  </w:t>
      </w:r>
      <w:r w:rsidRPr="00A91EE4">
        <w:rPr>
          <w:spacing w:val="2"/>
        </w:rPr>
        <w:t xml:space="preserve"> scanning a bar code which is required by mobile payment services. The near-field communication technology or NFC allows the contactless data exchange between the user’s device and the POS terminal. </w:t>
      </w:r>
    </w:p>
    <w:p w:rsidR="0045551E" w:rsidRPr="00A91EE4" w:rsidRDefault="0045551E" w:rsidP="007A7C19">
      <w:pPr>
        <w:ind w:firstLineChars="200" w:firstLine="428"/>
        <w:rPr>
          <w:spacing w:val="2"/>
        </w:rPr>
      </w:pPr>
      <w:r w:rsidRPr="00A91EE4">
        <w:rPr>
          <w:spacing w:val="2"/>
        </w:rPr>
        <w:t>People may pay close attention to Apple Pay at first, but the main</w:t>
      </w:r>
      <w:r w:rsidRPr="00A91EE4">
        <w:t xml:space="preserve"> </w:t>
      </w:r>
      <w:r>
        <w:rPr>
          <w:rFonts w:eastAsia="新宋体"/>
          <w:u w:val="single"/>
        </w:rPr>
        <w:t xml:space="preserve">   53 </w:t>
      </w:r>
      <w:r w:rsidRPr="00A91EE4">
        <w:rPr>
          <w:rFonts w:eastAsia="新宋体"/>
          <w:u w:val="single"/>
        </w:rPr>
        <w:t xml:space="preserve">  </w:t>
      </w:r>
      <w:r w:rsidRPr="00A91EE4">
        <w:t xml:space="preserve"> </w:t>
      </w:r>
      <w:r w:rsidRPr="00A91EE4">
        <w:rPr>
          <w:spacing w:val="2"/>
        </w:rPr>
        <w:t xml:space="preserve">for Apple Pay is how to attract more people in the run. </w:t>
      </w:r>
    </w:p>
    <w:p w:rsidR="0045551E" w:rsidRPr="00A91EE4" w:rsidRDefault="0045551E" w:rsidP="00864661">
      <w:pPr>
        <w:ind w:firstLine="480"/>
      </w:pPr>
    </w:p>
    <w:p w:rsidR="0045551E" w:rsidRPr="00A91EE4" w:rsidRDefault="0045551E" w:rsidP="00864661">
      <w:pPr>
        <w:spacing w:line="360" w:lineRule="exact"/>
        <w:jc w:val="left"/>
        <w:rPr>
          <w:rFonts w:eastAsia="新宋体"/>
          <w:b/>
          <w:bCs/>
        </w:rPr>
      </w:pPr>
      <w:r w:rsidRPr="00A91EE4">
        <w:rPr>
          <w:rFonts w:eastAsia="新宋体" w:cs="新宋体" w:hint="eastAsia"/>
          <w:b/>
          <w:bCs/>
        </w:rPr>
        <w:t>Ⅳ</w:t>
      </w:r>
      <w:r w:rsidRPr="00A91EE4">
        <w:rPr>
          <w:rFonts w:eastAsia="新宋体"/>
          <w:b/>
          <w:bCs/>
        </w:rPr>
        <w:t>. Complete the sentences with the given words in their proper forms (</w:t>
      </w:r>
      <w:r w:rsidRPr="00A91EE4">
        <w:rPr>
          <w:rFonts w:eastAsia="新宋体" w:cs="新宋体" w:hint="eastAsia"/>
          <w:b/>
          <w:bCs/>
        </w:rPr>
        <w:t>用括号中所给单词</w:t>
      </w:r>
    </w:p>
    <w:p w:rsidR="0045551E" w:rsidRPr="00A91EE4" w:rsidRDefault="0045551E" w:rsidP="00864661">
      <w:pPr>
        <w:spacing w:line="360" w:lineRule="exact"/>
        <w:jc w:val="left"/>
        <w:rPr>
          <w:rFonts w:eastAsia="新宋体"/>
          <w:b/>
          <w:bCs/>
        </w:rPr>
      </w:pPr>
      <w:r w:rsidRPr="00A91EE4">
        <w:rPr>
          <w:rFonts w:eastAsia="新宋体" w:cs="新宋体" w:hint="eastAsia"/>
          <w:b/>
          <w:bCs/>
        </w:rPr>
        <w:t>的适当形式完成下列句子。每空格限填一词</w:t>
      </w:r>
      <w:r w:rsidRPr="00A91EE4">
        <w:rPr>
          <w:rFonts w:eastAsia="新宋体"/>
          <w:b/>
          <w:bCs/>
        </w:rPr>
        <w:t>)(</w:t>
      </w:r>
      <w:r w:rsidRPr="00A91EE4">
        <w:rPr>
          <w:rFonts w:eastAsia="新宋体" w:cs="新宋体" w:hint="eastAsia"/>
          <w:b/>
          <w:bCs/>
        </w:rPr>
        <w:t>共</w:t>
      </w:r>
      <w:r w:rsidRPr="00A91EE4">
        <w:rPr>
          <w:rFonts w:eastAsia="新宋体"/>
          <w:b/>
          <w:bCs/>
        </w:rPr>
        <w:t>8</w:t>
      </w:r>
      <w:r w:rsidRPr="00A91EE4">
        <w:rPr>
          <w:rFonts w:eastAsia="新宋体" w:cs="新宋体" w:hint="eastAsia"/>
          <w:b/>
          <w:bCs/>
        </w:rPr>
        <w:t>分</w:t>
      </w:r>
      <w:r w:rsidRPr="00A91EE4">
        <w:rPr>
          <w:rFonts w:eastAsia="新宋体"/>
          <w:b/>
          <w:bCs/>
        </w:rPr>
        <w:t>)</w:t>
      </w:r>
    </w:p>
    <w:p w:rsidR="0045551E" w:rsidRPr="00A91EE4" w:rsidRDefault="0045551E" w:rsidP="00864661">
      <w:r w:rsidRPr="00A91EE4">
        <w:t>54. The old pictures in the hall have been taken down, and new _________ will be put up.    (one)</w:t>
      </w:r>
    </w:p>
    <w:p w:rsidR="0045551E" w:rsidRPr="00A91EE4" w:rsidRDefault="0045551E" w:rsidP="00864661">
      <w:r w:rsidRPr="00A91EE4">
        <w:t xml:space="preserve">55. </w:t>
      </w:r>
      <w:r w:rsidRPr="00A91EE4">
        <w:rPr>
          <w:i/>
          <w:iCs/>
        </w:rPr>
        <w:t>Mohammed Ali</w:t>
      </w:r>
      <w:r w:rsidRPr="00A91EE4">
        <w:t xml:space="preserve"> enjoys _________ on the course of programming.     (he)</w:t>
      </w:r>
    </w:p>
    <w:p w:rsidR="0045551E" w:rsidRPr="00A91EE4" w:rsidRDefault="0045551E" w:rsidP="00864661">
      <w:r w:rsidRPr="00A91EE4">
        <w:t>56. The _________ soldiers were sent to the nearest hospital at once.   (wound)</w:t>
      </w:r>
    </w:p>
    <w:p w:rsidR="0045551E" w:rsidRPr="00A91EE4" w:rsidRDefault="0045551E" w:rsidP="00864661">
      <w:r w:rsidRPr="00A91EE4">
        <w:t>57. Once you have made your _________ , you can’t change it.    (choose)</w:t>
      </w:r>
    </w:p>
    <w:p w:rsidR="0045551E" w:rsidRPr="00A91EE4" w:rsidRDefault="0045551E" w:rsidP="00864661">
      <w:r w:rsidRPr="00A91EE4">
        <w:t xml:space="preserve">58. </w:t>
      </w:r>
      <w:r w:rsidRPr="00A91EE4">
        <w:rPr>
          <w:i/>
          <w:iCs/>
        </w:rPr>
        <w:t>Airlander 10</w:t>
      </w:r>
      <w:r w:rsidRPr="00A91EE4">
        <w:t>, the _________ aircraft in the world, is preparing for its first test flight.   (large)</w:t>
      </w:r>
    </w:p>
    <w:p w:rsidR="0045551E" w:rsidRPr="00A91EE4" w:rsidRDefault="0045551E" w:rsidP="00864661">
      <w:r w:rsidRPr="00A91EE4">
        <w:t>59. It’s a piece of cake. I can finish it _________ tonight.    (easy)</w:t>
      </w:r>
    </w:p>
    <w:p w:rsidR="0045551E" w:rsidRPr="00A91EE4" w:rsidRDefault="0045551E" w:rsidP="00864661">
      <w:pPr>
        <w:jc w:val="left"/>
      </w:pPr>
      <w:r w:rsidRPr="00A91EE4">
        <w:t xml:space="preserve">60. We all know that </w:t>
      </w:r>
      <w:r>
        <w:t xml:space="preserve">a </w:t>
      </w:r>
      <w:r w:rsidRPr="00A91EE4">
        <w:t>_________ driver is a danger to the public.   (</w:t>
      </w:r>
      <w:r>
        <w:t>care</w:t>
      </w:r>
      <w:r w:rsidRPr="00A91EE4">
        <w:t>)</w:t>
      </w:r>
    </w:p>
    <w:p w:rsidR="0045551E" w:rsidRPr="00A91EE4" w:rsidRDefault="0045551E" w:rsidP="00864661">
      <w:pPr>
        <w:jc w:val="left"/>
        <w:rPr>
          <w:rFonts w:eastAsia="新宋体"/>
        </w:rPr>
      </w:pPr>
      <w:r w:rsidRPr="00A91EE4">
        <w:t>61. If you can’t _________ in the exam, what will you do next?  (success)</w:t>
      </w:r>
    </w:p>
    <w:p w:rsidR="0045551E" w:rsidRPr="00A91EE4" w:rsidRDefault="0045551E" w:rsidP="00864661">
      <w:pPr>
        <w:spacing w:line="360" w:lineRule="exact"/>
        <w:ind w:left="316" w:hangingChars="150" w:hanging="316"/>
        <w:jc w:val="left"/>
        <w:rPr>
          <w:rFonts w:eastAsia="新宋体"/>
          <w:b/>
          <w:bCs/>
        </w:rPr>
      </w:pPr>
    </w:p>
    <w:p w:rsidR="0045551E" w:rsidRPr="00A91EE4" w:rsidRDefault="0045551E" w:rsidP="002F3791">
      <w:pPr>
        <w:spacing w:line="360" w:lineRule="exact"/>
        <w:jc w:val="left"/>
        <w:rPr>
          <w:rFonts w:eastAsia="新宋体"/>
          <w:b/>
          <w:bCs/>
        </w:rPr>
      </w:pPr>
      <w:r w:rsidRPr="00A91EE4">
        <w:rPr>
          <w:rFonts w:eastAsia="新宋体" w:cs="新宋体" w:hint="eastAsia"/>
          <w:b/>
          <w:bCs/>
        </w:rPr>
        <w:t>Ⅴ</w:t>
      </w:r>
      <w:r w:rsidRPr="00A91EE4">
        <w:rPr>
          <w:rFonts w:eastAsia="新宋体"/>
          <w:b/>
          <w:bCs/>
        </w:rPr>
        <w:t>. Complete the following sentences as required (</w:t>
      </w:r>
      <w:r w:rsidRPr="00A91EE4">
        <w:rPr>
          <w:rFonts w:eastAsia="新宋体" w:cs="新宋体" w:hint="eastAsia"/>
          <w:b/>
          <w:bCs/>
        </w:rPr>
        <w:t>根据所给要求完成句子。</w:t>
      </w:r>
      <w:r w:rsidRPr="00A91EE4">
        <w:rPr>
          <w:rFonts w:eastAsia="新宋体"/>
          <w:b/>
          <w:bCs/>
        </w:rPr>
        <w:t>62-67</w:t>
      </w:r>
      <w:r w:rsidRPr="00A91EE4">
        <w:rPr>
          <w:rFonts w:eastAsia="新宋体" w:cs="新宋体" w:hint="eastAsia"/>
          <w:b/>
          <w:bCs/>
        </w:rPr>
        <w:t>小题每空格限填一词</w:t>
      </w:r>
      <w:r w:rsidRPr="00A91EE4">
        <w:rPr>
          <w:rFonts w:eastAsia="新宋体"/>
          <w:b/>
          <w:bCs/>
        </w:rPr>
        <w:t>)  (</w:t>
      </w:r>
      <w:r w:rsidRPr="00A91EE4">
        <w:rPr>
          <w:rFonts w:eastAsia="新宋体" w:cs="新宋体" w:hint="eastAsia"/>
          <w:b/>
          <w:bCs/>
        </w:rPr>
        <w:t>共</w:t>
      </w:r>
      <w:r w:rsidRPr="00A91EE4">
        <w:rPr>
          <w:rFonts w:eastAsia="新宋体"/>
          <w:b/>
          <w:bCs/>
        </w:rPr>
        <w:t>14</w:t>
      </w:r>
      <w:r w:rsidRPr="00A91EE4">
        <w:rPr>
          <w:rFonts w:eastAsia="新宋体" w:cs="新宋体" w:hint="eastAsia"/>
          <w:b/>
          <w:bCs/>
        </w:rPr>
        <w:t>分</w:t>
      </w:r>
      <w:r w:rsidRPr="00A91EE4">
        <w:rPr>
          <w:rFonts w:eastAsia="新宋体"/>
          <w:b/>
          <w:bCs/>
        </w:rPr>
        <w:t>)</w:t>
      </w:r>
    </w:p>
    <w:p w:rsidR="0045551E" w:rsidRPr="00A91EE4" w:rsidRDefault="0045551E" w:rsidP="00864661">
      <w:r w:rsidRPr="00A91EE4">
        <w:t>62. Technologies can be part of everyday education in the future.  (</w:t>
      </w:r>
      <w:r w:rsidRPr="00A91EE4">
        <w:rPr>
          <w:rFonts w:cs="宋体" w:hint="eastAsia"/>
        </w:rPr>
        <w:t>改为一般疑问句</w:t>
      </w:r>
      <w:r w:rsidRPr="00A91EE4">
        <w:t>)</w:t>
      </w:r>
    </w:p>
    <w:p w:rsidR="0045551E" w:rsidRPr="00A91EE4" w:rsidRDefault="0045551E" w:rsidP="00864661">
      <w:r w:rsidRPr="00A91EE4">
        <w:t xml:space="preserve">   ________ technologies ________ part of everyday education in the future? </w:t>
      </w:r>
    </w:p>
    <w:p w:rsidR="0045551E" w:rsidRPr="00A91EE4" w:rsidRDefault="0045551E" w:rsidP="00864661">
      <w:r w:rsidRPr="00A91EE4">
        <w:t xml:space="preserve">63. She has kept the little dog </w:t>
      </w:r>
      <w:r w:rsidRPr="00A91EE4">
        <w:rPr>
          <w:u w:val="single"/>
        </w:rPr>
        <w:t>since she found it in the street.</w:t>
      </w:r>
      <w:r w:rsidRPr="00A91EE4">
        <w:t xml:space="preserve"> (</w:t>
      </w:r>
      <w:r w:rsidRPr="00A91EE4">
        <w:rPr>
          <w:rFonts w:cs="宋体" w:hint="eastAsia"/>
        </w:rPr>
        <w:t>划线部分提问</w:t>
      </w:r>
      <w:r w:rsidRPr="00A91EE4">
        <w:t>)</w:t>
      </w:r>
    </w:p>
    <w:p w:rsidR="0045551E" w:rsidRPr="00A91EE4" w:rsidRDefault="0045551E" w:rsidP="00864661">
      <w:r w:rsidRPr="00A91EE4">
        <w:t xml:space="preserve">   ________ ________ has she kept the little dog?</w:t>
      </w:r>
    </w:p>
    <w:p w:rsidR="0045551E" w:rsidRPr="00A91EE4" w:rsidRDefault="0045551E" w:rsidP="00864661">
      <w:r w:rsidRPr="00A91EE4">
        <w:t>64. Young students like electronic books better than paper books. (</w:t>
      </w:r>
      <w:r w:rsidRPr="00A91EE4">
        <w:rPr>
          <w:rFonts w:cs="宋体" w:hint="eastAsia"/>
        </w:rPr>
        <w:t>保持句意不变</w:t>
      </w:r>
      <w:r w:rsidRPr="00A91EE4">
        <w:t>)</w:t>
      </w:r>
    </w:p>
    <w:p w:rsidR="0045551E" w:rsidRPr="00A91EE4" w:rsidRDefault="0045551E" w:rsidP="00864661">
      <w:r w:rsidRPr="00A91EE4">
        <w:t xml:space="preserve">   Young students ________ electronic books________</w:t>
      </w:r>
      <w:r>
        <w:t xml:space="preserve"> </w:t>
      </w:r>
      <w:r w:rsidRPr="00A91EE4">
        <w:t>paper books</w:t>
      </w:r>
      <w:r>
        <w:t>.</w:t>
      </w:r>
      <w:r w:rsidRPr="00A91EE4">
        <w:t xml:space="preserve"> </w:t>
      </w:r>
    </w:p>
    <w:p w:rsidR="0045551E" w:rsidRPr="00A91EE4" w:rsidRDefault="0045551E" w:rsidP="00864661">
      <w:r w:rsidRPr="00A91EE4">
        <w:t>65. We are all interested to know where we can register to attend MOOCs. (</w:t>
      </w:r>
      <w:r w:rsidRPr="00A91EE4">
        <w:rPr>
          <w:rFonts w:cs="宋体" w:hint="eastAsia"/>
        </w:rPr>
        <w:t>改为简单句</w:t>
      </w:r>
      <w:r w:rsidRPr="00A91EE4">
        <w:t>)</w:t>
      </w:r>
    </w:p>
    <w:p w:rsidR="0045551E" w:rsidRPr="00A91EE4" w:rsidRDefault="0045551E" w:rsidP="00864661">
      <w:r w:rsidRPr="00A91EE4">
        <w:t xml:space="preserve">   We are all interested to know ________ ________ register to attend MOOCs. </w:t>
      </w:r>
    </w:p>
    <w:p w:rsidR="0045551E" w:rsidRPr="00A91EE4" w:rsidRDefault="0045551E" w:rsidP="00864661">
      <w:r w:rsidRPr="00A91EE4">
        <w:t>66. The gardener waters the plants in his garden every day. (</w:t>
      </w:r>
      <w:r w:rsidRPr="00A91EE4">
        <w:rPr>
          <w:rFonts w:cs="宋体" w:hint="eastAsia"/>
        </w:rPr>
        <w:t>改成被动语态</w:t>
      </w:r>
      <w:r w:rsidRPr="00A91EE4">
        <w:t>)</w:t>
      </w:r>
    </w:p>
    <w:p w:rsidR="0045551E" w:rsidRPr="00A91EE4" w:rsidRDefault="0045551E" w:rsidP="00864661">
      <w:r w:rsidRPr="00A91EE4">
        <w:t xml:space="preserve">   The plants in his garden ________ ________ by the gardener every day.</w:t>
      </w:r>
    </w:p>
    <w:p w:rsidR="0045551E" w:rsidRPr="00A91EE4" w:rsidRDefault="0045551E" w:rsidP="00864661">
      <w:r w:rsidRPr="00A91EE4">
        <w:t>67. “Will they go to the airport by Didi Dache car service?” little Jenney asked. (</w:t>
      </w:r>
      <w:r w:rsidRPr="00A91EE4">
        <w:rPr>
          <w:rFonts w:cs="宋体" w:hint="eastAsia"/>
        </w:rPr>
        <w:t>改为宾语从句</w:t>
      </w:r>
      <w:r w:rsidRPr="00A91EE4">
        <w:t>)</w:t>
      </w:r>
    </w:p>
    <w:p w:rsidR="0045551E" w:rsidRPr="00A91EE4" w:rsidRDefault="0045551E" w:rsidP="00864661">
      <w:r w:rsidRPr="00A91EE4">
        <w:t xml:space="preserve">   Little Jenney asked ________ ________ would go to the airport by Didi Dache car service. </w:t>
      </w:r>
    </w:p>
    <w:p w:rsidR="0045551E" w:rsidRPr="00A91EE4" w:rsidRDefault="0045551E" w:rsidP="00864661">
      <w:r w:rsidRPr="00A91EE4">
        <w:t>68. can, you, the difference, seeing and hearing, between, tell (</w:t>
      </w:r>
      <w:r w:rsidRPr="00A91EE4">
        <w:rPr>
          <w:rFonts w:cs="宋体" w:hint="eastAsia"/>
        </w:rPr>
        <w:t>连词成句</w:t>
      </w:r>
      <w:r w:rsidRPr="00A91EE4">
        <w:t>)</w:t>
      </w:r>
    </w:p>
    <w:p w:rsidR="0045551E" w:rsidRPr="00A91EE4" w:rsidRDefault="0045551E" w:rsidP="00864661">
      <w:pPr>
        <w:rPr>
          <w:rFonts w:eastAsia="新宋体"/>
          <w:u w:val="single"/>
        </w:rPr>
      </w:pPr>
      <w:r w:rsidRPr="00A91EE4">
        <w:rPr>
          <w:rFonts w:eastAsia="新宋体"/>
        </w:rPr>
        <w:t xml:space="preserve">   </w:t>
      </w:r>
      <w:r w:rsidRPr="00A91EE4">
        <w:rPr>
          <w:rFonts w:eastAsia="新宋体"/>
          <w:u w:val="single"/>
        </w:rPr>
        <w:t xml:space="preserve">                                                    ?</w:t>
      </w:r>
    </w:p>
    <w:p w:rsidR="0045551E" w:rsidRPr="00A91EE4" w:rsidRDefault="0045551E" w:rsidP="00864661"/>
    <w:p w:rsidR="0045551E" w:rsidRPr="00A91EE4" w:rsidRDefault="0045551E" w:rsidP="00F12BC3">
      <w:pPr>
        <w:spacing w:beforeLines="50"/>
        <w:jc w:val="center"/>
        <w:rPr>
          <w:rFonts w:eastAsia="黑体"/>
          <w:color w:val="000000"/>
          <w:sz w:val="30"/>
          <w:szCs w:val="30"/>
        </w:rPr>
      </w:pPr>
      <w:r w:rsidRPr="00A91EE4">
        <w:rPr>
          <w:rFonts w:eastAsia="黑体"/>
          <w:color w:val="000000"/>
          <w:sz w:val="30"/>
          <w:szCs w:val="30"/>
        </w:rPr>
        <w:t>Part 3  Reading and Writing (</w:t>
      </w:r>
      <w:r w:rsidRPr="00A91EE4">
        <w:rPr>
          <w:rFonts w:eastAsia="黑体" w:cs="黑体" w:hint="eastAsia"/>
          <w:color w:val="000000"/>
          <w:sz w:val="30"/>
          <w:szCs w:val="30"/>
        </w:rPr>
        <w:t>第三部分</w:t>
      </w:r>
      <w:r w:rsidRPr="00A91EE4">
        <w:rPr>
          <w:rFonts w:eastAsia="黑体"/>
          <w:color w:val="000000"/>
          <w:sz w:val="30"/>
          <w:szCs w:val="30"/>
        </w:rPr>
        <w:t xml:space="preserve"> </w:t>
      </w:r>
      <w:r w:rsidRPr="00A91EE4">
        <w:rPr>
          <w:rFonts w:eastAsia="黑体" w:cs="黑体" w:hint="eastAsia"/>
          <w:color w:val="000000"/>
          <w:sz w:val="30"/>
          <w:szCs w:val="30"/>
        </w:rPr>
        <w:t>读写</w:t>
      </w:r>
      <w:r w:rsidRPr="00A91EE4">
        <w:rPr>
          <w:rFonts w:eastAsia="黑体"/>
          <w:color w:val="000000"/>
          <w:sz w:val="30"/>
          <w:szCs w:val="30"/>
        </w:rPr>
        <w:t>)</w:t>
      </w:r>
    </w:p>
    <w:p w:rsidR="0045551E" w:rsidRPr="00A91EE4" w:rsidRDefault="0045551E" w:rsidP="00864661">
      <w:pPr>
        <w:ind w:leftChars="1" w:left="362" w:hangingChars="171" w:hanging="360"/>
        <w:rPr>
          <w:b/>
          <w:bCs/>
          <w:color w:val="000000"/>
        </w:rPr>
      </w:pPr>
      <w:r w:rsidRPr="00A91EE4">
        <w:rPr>
          <w:b/>
          <w:bCs/>
          <w:color w:val="000000"/>
        </w:rPr>
        <w:t>VI.</w:t>
      </w:r>
      <w:r w:rsidRPr="00A91EE4">
        <w:rPr>
          <w:b/>
          <w:bCs/>
          <w:color w:val="000000"/>
        </w:rPr>
        <w:tab/>
        <w:t>Reading comprehension (</w:t>
      </w:r>
      <w:r w:rsidRPr="00A91EE4">
        <w:rPr>
          <w:rFonts w:cs="宋体" w:hint="eastAsia"/>
          <w:b/>
          <w:bCs/>
          <w:color w:val="000000"/>
        </w:rPr>
        <w:t>阅读理解</w:t>
      </w:r>
      <w:r w:rsidRPr="00A91EE4">
        <w:rPr>
          <w:b/>
          <w:bCs/>
          <w:color w:val="000000"/>
        </w:rPr>
        <w:t>) (</w:t>
      </w:r>
      <w:r w:rsidRPr="00A91EE4">
        <w:rPr>
          <w:rFonts w:cs="宋体" w:hint="eastAsia"/>
          <w:b/>
          <w:bCs/>
          <w:color w:val="000000"/>
        </w:rPr>
        <w:t>共</w:t>
      </w:r>
      <w:r w:rsidRPr="00A91EE4">
        <w:rPr>
          <w:b/>
          <w:bCs/>
          <w:color w:val="000000"/>
        </w:rPr>
        <w:t>50</w:t>
      </w:r>
      <w:r w:rsidRPr="00A91EE4">
        <w:rPr>
          <w:rFonts w:cs="宋体" w:hint="eastAsia"/>
          <w:b/>
          <w:bCs/>
          <w:color w:val="000000"/>
        </w:rPr>
        <w:t>分</w:t>
      </w:r>
      <w:r w:rsidRPr="00A91EE4">
        <w:rPr>
          <w:b/>
          <w:bCs/>
          <w:color w:val="000000"/>
        </w:rPr>
        <w:t>)</w:t>
      </w:r>
    </w:p>
    <w:p w:rsidR="0045551E" w:rsidRPr="00A91EE4" w:rsidRDefault="0045551E" w:rsidP="00864661">
      <w:pPr>
        <w:spacing w:line="400" w:lineRule="exact"/>
        <w:rPr>
          <w:b/>
          <w:bCs/>
          <w:color w:val="000000"/>
        </w:rPr>
      </w:pPr>
      <w:r w:rsidRPr="00A91EE4">
        <w:rPr>
          <w:b/>
          <w:bCs/>
          <w:color w:val="000000"/>
        </w:rPr>
        <w:t>A</w:t>
      </w:r>
      <w:r w:rsidRPr="00A91EE4">
        <w:rPr>
          <w:rFonts w:cs="宋体" w:hint="eastAsia"/>
          <w:b/>
          <w:bCs/>
          <w:color w:val="000000"/>
        </w:rPr>
        <w:t>．</w:t>
      </w:r>
      <w:r w:rsidRPr="00A91EE4">
        <w:rPr>
          <w:b/>
          <w:bCs/>
          <w:color w:val="000000"/>
        </w:rPr>
        <w:t>Choose the best answer (</w:t>
      </w:r>
      <w:r w:rsidRPr="00A91EE4">
        <w:rPr>
          <w:rFonts w:cs="宋体" w:hint="eastAsia"/>
          <w:b/>
          <w:bCs/>
          <w:color w:val="000000"/>
        </w:rPr>
        <w:t>根据短文内容，选择最恰当的答案</w:t>
      </w:r>
      <w:r w:rsidRPr="00A91EE4">
        <w:rPr>
          <w:b/>
          <w:bCs/>
          <w:color w:val="000000"/>
        </w:rPr>
        <w:t>) (12</w:t>
      </w:r>
      <w:r w:rsidRPr="00A91EE4">
        <w:rPr>
          <w:rFonts w:cs="宋体" w:hint="eastAsia"/>
          <w:b/>
          <w:bCs/>
          <w:color w:val="000000"/>
        </w:rPr>
        <w:t>分</w:t>
      </w:r>
      <w:r w:rsidRPr="00A91EE4">
        <w:rPr>
          <w:b/>
          <w:bCs/>
          <w:color w:val="000000"/>
        </w:rPr>
        <w:t>)</w:t>
      </w:r>
    </w:p>
    <w:p w:rsidR="0045551E" w:rsidRPr="00A91EE4" w:rsidRDefault="0045551E" w:rsidP="00864661">
      <w:pPr>
        <w:ind w:firstLineChars="200" w:firstLine="422"/>
        <w:jc w:val="center"/>
        <w:rPr>
          <w:b/>
          <w:bCs/>
        </w:rPr>
      </w:pPr>
      <w:r w:rsidRPr="00A91EE4">
        <w:rPr>
          <w:b/>
          <w:bCs/>
        </w:rPr>
        <w:t>Carole’s Cooking Journal</w:t>
      </w:r>
    </w:p>
    <w:p w:rsidR="0045551E" w:rsidRPr="00A91EE4" w:rsidRDefault="0045551E" w:rsidP="00864661">
      <w:pPr>
        <w:ind w:firstLineChars="200" w:firstLine="420"/>
        <w:rPr>
          <w:i/>
          <w:iCs/>
        </w:rPr>
      </w:pPr>
      <w:r w:rsidRPr="00A91EE4">
        <w:rPr>
          <w:i/>
          <w:iCs/>
        </w:rPr>
        <w:t>Monday, April 6</w:t>
      </w:r>
    </w:p>
    <w:p w:rsidR="0045551E" w:rsidRPr="00A91EE4" w:rsidRDefault="0045551E" w:rsidP="00864661">
      <w:pPr>
        <w:ind w:firstLineChars="200" w:firstLine="420"/>
      </w:pPr>
      <w:r>
        <w:rPr>
          <w:noProof/>
        </w:rPr>
        <w:pict>
          <v:shape id="图片 10" o:spid="_x0000_s1036" type="#_x0000_t75" style="position:absolute;left:0;text-align:left;margin-left:297.1pt;margin-top:274.55pt;width:118.6pt;height:84.95pt;z-index:251653120;visibility:visible;mso-position-horizontal-relative:margin;mso-position-vertical-relative:margin">
            <v:imagedata r:id="rId15" o:title="" grayscale="t"/>
            <w10:wrap type="square" anchorx="margin" anchory="margin"/>
          </v:shape>
        </w:pict>
      </w:r>
      <w:r w:rsidRPr="00A91EE4">
        <w:t xml:space="preserve">This month, we had to choose an optional activity. Should it really be called “optional” if you have to do it? Unfortunately, I waited until the last minute to sign up. Many of the activities were already full, but I </w:t>
      </w:r>
      <w:r>
        <w:t>made a decision</w:t>
      </w:r>
      <w:r w:rsidRPr="00A91EE4">
        <w:t xml:space="preserve"> to join the Cooking Club because at least that way I would get a snack to eat.</w:t>
      </w:r>
    </w:p>
    <w:p w:rsidR="0045551E" w:rsidRPr="00A91EE4" w:rsidRDefault="0045551E" w:rsidP="00864661">
      <w:pPr>
        <w:ind w:firstLineChars="200" w:firstLine="420"/>
        <w:rPr>
          <w:i/>
          <w:iCs/>
        </w:rPr>
      </w:pPr>
      <w:r w:rsidRPr="00A91EE4">
        <w:rPr>
          <w:i/>
          <w:iCs/>
        </w:rPr>
        <w:t>Tuesday, April 7</w:t>
      </w:r>
    </w:p>
    <w:p w:rsidR="0045551E" w:rsidRPr="00A91EE4" w:rsidRDefault="0045551E" w:rsidP="00864661">
      <w:pPr>
        <w:ind w:firstLineChars="200" w:firstLine="420"/>
      </w:pPr>
      <w:r w:rsidRPr="00A91EE4">
        <w:t>It was the first time to be here. Like many of my ideas, joining the Cooking Club made sense at first but was turning out to be a disaster. Most people have been in the club for more than a year, so they already know what they’re doing. And since they all know each other, they weren’t exactly interested in a newcomer.</w:t>
      </w:r>
    </w:p>
    <w:p w:rsidR="0045551E" w:rsidRPr="00A91EE4" w:rsidRDefault="0045551E" w:rsidP="00864661">
      <w:pPr>
        <w:ind w:firstLineChars="200" w:firstLine="420"/>
        <w:rPr>
          <w:i/>
          <w:iCs/>
        </w:rPr>
      </w:pPr>
      <w:r w:rsidRPr="00A91EE4">
        <w:rPr>
          <w:i/>
          <w:iCs/>
        </w:rPr>
        <w:t>Thursday, April 9</w:t>
      </w:r>
    </w:p>
    <w:p w:rsidR="0045551E" w:rsidRPr="00A91EE4" w:rsidRDefault="0045551E" w:rsidP="00864661">
      <w:pPr>
        <w:ind w:firstLineChars="200" w:firstLine="420"/>
      </w:pPr>
      <w:r w:rsidRPr="00A91EE4">
        <w:t>What a terrible day! How could I know that if a recipe says to beat cookie batter (</w:t>
      </w:r>
      <w:r w:rsidRPr="00A91EE4">
        <w:rPr>
          <w:rFonts w:cs="宋体" w:hint="eastAsia"/>
        </w:rPr>
        <w:t>糊</w:t>
      </w:r>
      <w:r w:rsidRPr="00A91EE4">
        <w:t>), you couldn’t do it with your fists (</w:t>
      </w:r>
      <w:r w:rsidRPr="00A91EE4">
        <w:rPr>
          <w:rFonts w:cs="宋体" w:hint="eastAsia"/>
        </w:rPr>
        <w:t>拳头</w:t>
      </w:r>
      <w:r w:rsidRPr="00A91EE4">
        <w:t>)? I thought the other kids would never stop laughing. And it was not easy to get cookie batter off your clothes.</w:t>
      </w:r>
    </w:p>
    <w:p w:rsidR="0045551E" w:rsidRPr="00A91EE4" w:rsidRDefault="0045551E" w:rsidP="00864661">
      <w:pPr>
        <w:ind w:firstLineChars="200" w:firstLine="420"/>
        <w:rPr>
          <w:i/>
          <w:iCs/>
        </w:rPr>
      </w:pPr>
      <w:r w:rsidRPr="00A91EE4">
        <w:rPr>
          <w:i/>
          <w:iCs/>
        </w:rPr>
        <w:t>Friday, April 10</w:t>
      </w:r>
    </w:p>
    <w:p w:rsidR="0045551E" w:rsidRPr="00A91EE4" w:rsidRDefault="0045551E" w:rsidP="00864661">
      <w:pPr>
        <w:ind w:firstLineChars="200" w:firstLine="420"/>
      </w:pPr>
      <w:r w:rsidRPr="00A91EE4">
        <w:t>I have more funny things in Cooking Club. Now I know that chocolate mousse is a dessert and it isn’t spelled m-o-o-s-e. “Mousse” and “Moose” (</w:t>
      </w:r>
      <w:r w:rsidRPr="00A91EE4">
        <w:rPr>
          <w:rFonts w:cs="宋体" w:hint="eastAsia"/>
        </w:rPr>
        <w:t>驼鹿</w:t>
      </w:r>
      <w:r w:rsidRPr="00A91EE4">
        <w:t>) sound exactly the same. So I don’t think my question about whether vegetarians(</w:t>
      </w:r>
      <w:r w:rsidRPr="00A91EE4">
        <w:rPr>
          <w:rFonts w:cs="宋体" w:hint="eastAsia"/>
        </w:rPr>
        <w:t>素食者</w:t>
      </w:r>
      <w:r w:rsidRPr="00A91EE4">
        <w:t>) can eat chocolate mousse was really that silly.</w:t>
      </w:r>
    </w:p>
    <w:p w:rsidR="0045551E" w:rsidRPr="00A91EE4" w:rsidRDefault="0045551E" w:rsidP="00864661">
      <w:pPr>
        <w:ind w:firstLineChars="200" w:firstLine="420"/>
        <w:rPr>
          <w:i/>
          <w:iCs/>
        </w:rPr>
      </w:pPr>
      <w:r w:rsidRPr="00A91EE4">
        <w:rPr>
          <w:i/>
          <w:iCs/>
        </w:rPr>
        <w:t>Monday, April 13</w:t>
      </w:r>
    </w:p>
    <w:p w:rsidR="0045551E" w:rsidRPr="00A91EE4" w:rsidRDefault="0045551E" w:rsidP="00864661">
      <w:pPr>
        <w:ind w:firstLineChars="200" w:firstLine="420"/>
      </w:pPr>
      <w:r w:rsidRPr="00A91EE4">
        <w:t>One of my bright ideas worked out for a change! Everyone laughed when I handed out the chocolate “moose” cookie that I made yesterday, but this time I was laughing, too. The peanut butter antlers(</w:t>
      </w:r>
      <w:r w:rsidRPr="00A91EE4">
        <w:rPr>
          <w:rFonts w:cs="宋体" w:hint="eastAsia"/>
        </w:rPr>
        <w:t>鹿角</w:t>
      </w:r>
      <w:r w:rsidRPr="00A91EE4">
        <w:t xml:space="preserve">) were a </w:t>
      </w:r>
      <w:r w:rsidRPr="00A91EE4">
        <w:rPr>
          <w:b/>
          <w:bCs/>
          <w:i/>
          <w:iCs/>
          <w:u w:val="single"/>
        </w:rPr>
        <w:t>huge hit</w:t>
      </w:r>
      <w:r w:rsidRPr="00A91EE4">
        <w:t>. We’re even planning to bake more cookies for the school food festival next week.</w:t>
      </w:r>
    </w:p>
    <w:p w:rsidR="0045551E" w:rsidRPr="00A91EE4" w:rsidRDefault="0045551E" w:rsidP="007A7C19">
      <w:r w:rsidRPr="00A91EE4">
        <w:t xml:space="preserve">69. Carole chose the </w:t>
      </w:r>
      <w:r>
        <w:t>C</w:t>
      </w:r>
      <w:r w:rsidRPr="00A91EE4">
        <w:t xml:space="preserve">ooking </w:t>
      </w:r>
      <w:r>
        <w:t>C</w:t>
      </w:r>
      <w:r w:rsidRPr="00A91EE4">
        <w:t>lub because _________.</w:t>
      </w:r>
    </w:p>
    <w:p w:rsidR="0045551E" w:rsidRPr="00A91EE4" w:rsidRDefault="0045551E" w:rsidP="00864661">
      <w:pPr>
        <w:ind w:firstLineChars="200" w:firstLine="420"/>
      </w:pPr>
      <w:r w:rsidRPr="00A91EE4">
        <w:t xml:space="preserve">A) She liked making different kinds of food.      </w:t>
      </w:r>
    </w:p>
    <w:p w:rsidR="0045551E" w:rsidRPr="00A91EE4" w:rsidRDefault="0045551E" w:rsidP="00864661">
      <w:pPr>
        <w:ind w:firstLineChars="200" w:firstLine="420"/>
      </w:pPr>
      <w:r w:rsidRPr="00A91EE4">
        <w:t>B) Cooking club was the only activity she could choose.</w:t>
      </w:r>
      <w:r w:rsidRPr="00A91EE4">
        <w:tab/>
        <w:t xml:space="preserve">   </w:t>
      </w:r>
    </w:p>
    <w:p w:rsidR="0045551E" w:rsidRPr="00A91EE4" w:rsidRDefault="0045551E" w:rsidP="00864661">
      <w:pPr>
        <w:ind w:firstLineChars="200" w:firstLine="420"/>
      </w:pPr>
      <w:r w:rsidRPr="00A91EE4">
        <w:t xml:space="preserve">C) She could get some food in the </w:t>
      </w:r>
      <w:r>
        <w:t>C</w:t>
      </w:r>
      <w:r w:rsidRPr="00A91EE4">
        <w:t xml:space="preserve">ooking </w:t>
      </w:r>
      <w:r>
        <w:t>C</w:t>
      </w:r>
      <w:r w:rsidRPr="00A91EE4">
        <w:t>lub.</w:t>
      </w:r>
    </w:p>
    <w:p w:rsidR="0045551E" w:rsidRPr="00A91EE4" w:rsidRDefault="0045551E" w:rsidP="00864661">
      <w:pPr>
        <w:ind w:firstLineChars="200" w:firstLine="420"/>
      </w:pPr>
      <w:r w:rsidRPr="00A91EE4">
        <w:t>D) It was not open to the students until the last minute.</w:t>
      </w:r>
    </w:p>
    <w:p w:rsidR="0045551E" w:rsidRPr="00A91EE4" w:rsidRDefault="0045551E" w:rsidP="002A0277">
      <w:pPr>
        <w:spacing w:line="290" w:lineRule="exact"/>
      </w:pPr>
      <w:r w:rsidRPr="00A91EE4">
        <w:t>70. How did Carole feel when she joined the club for the first time?</w:t>
      </w:r>
    </w:p>
    <w:p w:rsidR="0045551E" w:rsidRPr="00A91EE4" w:rsidRDefault="0045551E" w:rsidP="002A0277">
      <w:pPr>
        <w:spacing w:line="290" w:lineRule="exact"/>
        <w:ind w:firstLineChars="200" w:firstLine="420"/>
      </w:pPr>
      <w:r w:rsidRPr="00A91EE4">
        <w:t xml:space="preserve">A) Excited.     </w:t>
      </w:r>
      <w:r>
        <w:tab/>
      </w:r>
      <w:r>
        <w:tab/>
      </w:r>
      <w:r w:rsidRPr="00A91EE4">
        <w:t xml:space="preserve">B) Frightened.     </w:t>
      </w:r>
      <w:r>
        <w:tab/>
      </w:r>
      <w:r w:rsidRPr="00A91EE4">
        <w:t xml:space="preserve">C) Pleased.    </w:t>
      </w:r>
      <w:r>
        <w:tab/>
      </w:r>
      <w:r>
        <w:tab/>
      </w:r>
      <w:r w:rsidRPr="00A91EE4">
        <w:t>D) Lonely.</w:t>
      </w:r>
    </w:p>
    <w:p w:rsidR="0045551E" w:rsidRPr="00A91EE4" w:rsidRDefault="0045551E" w:rsidP="002A0277">
      <w:pPr>
        <w:spacing w:line="290" w:lineRule="exact"/>
      </w:pPr>
      <w:r w:rsidRPr="00A91EE4">
        <w:t>71. Why did the writer beat the cookie batter with her fists?</w:t>
      </w:r>
    </w:p>
    <w:p w:rsidR="0045551E" w:rsidRPr="00A91EE4" w:rsidRDefault="0045551E" w:rsidP="002A0277">
      <w:pPr>
        <w:spacing w:line="290" w:lineRule="exact"/>
        <w:ind w:firstLineChars="200" w:firstLine="420"/>
      </w:pPr>
      <w:r w:rsidRPr="00A91EE4">
        <w:t>A) Because she was upset about being in the club.</w:t>
      </w:r>
      <w:r w:rsidRPr="00A91EE4">
        <w:tab/>
      </w:r>
    </w:p>
    <w:p w:rsidR="0045551E" w:rsidRPr="00A91EE4" w:rsidRDefault="0045551E" w:rsidP="002A0277">
      <w:pPr>
        <w:spacing w:line="290" w:lineRule="exact"/>
        <w:ind w:firstLineChars="200" w:firstLine="420"/>
      </w:pPr>
      <w:r w:rsidRPr="00A91EE4">
        <w:t xml:space="preserve">B) Because she misunderstood a cooking recipe.    </w:t>
      </w:r>
    </w:p>
    <w:p w:rsidR="0045551E" w:rsidRPr="00A91EE4" w:rsidRDefault="0045551E" w:rsidP="002A0277">
      <w:pPr>
        <w:spacing w:line="290" w:lineRule="exact"/>
        <w:ind w:firstLineChars="200" w:firstLine="420"/>
      </w:pPr>
      <w:r w:rsidRPr="00A91EE4">
        <w:t>C) Because she didn’t know how to use tools.</w:t>
      </w:r>
      <w:r w:rsidRPr="00A91EE4">
        <w:tab/>
      </w:r>
      <w:r w:rsidRPr="00A91EE4">
        <w:tab/>
      </w:r>
    </w:p>
    <w:p w:rsidR="0045551E" w:rsidRPr="00A91EE4" w:rsidRDefault="0045551E" w:rsidP="002A0277">
      <w:pPr>
        <w:spacing w:line="290" w:lineRule="exact"/>
        <w:ind w:firstLineChars="200" w:firstLine="420"/>
      </w:pPr>
      <w:r w:rsidRPr="00A91EE4">
        <w:t xml:space="preserve">D) Because she was laughed at by other kids.  </w:t>
      </w:r>
    </w:p>
    <w:p w:rsidR="0045551E" w:rsidRDefault="0045551E" w:rsidP="002A0277">
      <w:pPr>
        <w:spacing w:line="290" w:lineRule="exact"/>
      </w:pPr>
      <w:r w:rsidRPr="00A91EE4">
        <w:t>72. What did Carole think of mousse at beginning?</w:t>
      </w:r>
    </w:p>
    <w:p w:rsidR="0045551E" w:rsidRDefault="0045551E" w:rsidP="002A0277">
      <w:pPr>
        <w:spacing w:line="290" w:lineRule="exact"/>
        <w:ind w:firstLine="420"/>
      </w:pPr>
      <w:r w:rsidRPr="00A91EE4">
        <w:t>A) She thought eating mousse was silly.</w:t>
      </w:r>
    </w:p>
    <w:p w:rsidR="0045551E" w:rsidRDefault="0045551E" w:rsidP="002A0277">
      <w:pPr>
        <w:spacing w:line="290" w:lineRule="exact"/>
        <w:ind w:firstLine="420"/>
      </w:pPr>
      <w:r w:rsidRPr="00A91EE4">
        <w:t xml:space="preserve">B) She thought mousse </w:t>
      </w:r>
      <w:r>
        <w:t>wa</w:t>
      </w:r>
      <w:r w:rsidRPr="00A91EE4">
        <w:t>s a kind of animal.</w:t>
      </w:r>
    </w:p>
    <w:p w:rsidR="0045551E" w:rsidRPr="00A91EE4" w:rsidRDefault="0045551E" w:rsidP="002A0277">
      <w:pPr>
        <w:spacing w:line="290" w:lineRule="exact"/>
        <w:ind w:firstLine="420"/>
      </w:pPr>
      <w:r w:rsidRPr="00A91EE4">
        <w:t>C) She thought mousse didn’t taste good.</w:t>
      </w:r>
    </w:p>
    <w:p w:rsidR="0045551E" w:rsidRPr="00A91EE4" w:rsidRDefault="0045551E" w:rsidP="002A0277">
      <w:pPr>
        <w:spacing w:line="290" w:lineRule="exact"/>
        <w:ind w:firstLineChars="200" w:firstLine="420"/>
      </w:pPr>
      <w:r w:rsidRPr="00A91EE4">
        <w:t>D) She thought only vegetarians can eat mousse.</w:t>
      </w:r>
    </w:p>
    <w:p w:rsidR="0045551E" w:rsidRPr="00A91EE4" w:rsidRDefault="0045551E" w:rsidP="002A0277">
      <w:pPr>
        <w:spacing w:line="290" w:lineRule="exact"/>
      </w:pPr>
      <w:r w:rsidRPr="00A91EE4">
        <w:t>73. The underlined word “</w:t>
      </w:r>
      <w:r w:rsidRPr="00A91EE4">
        <w:rPr>
          <w:b/>
          <w:bCs/>
          <w:i/>
          <w:iCs/>
          <w:u w:val="single"/>
        </w:rPr>
        <w:t>huge hit</w:t>
      </w:r>
      <w:r w:rsidRPr="00A91EE4">
        <w:t>” is the closest in meaning to “</w:t>
      </w:r>
      <w:r w:rsidRPr="00A91EE4">
        <w:rPr>
          <w:rFonts w:eastAsia="新宋体"/>
          <w:u w:val="single"/>
        </w:rPr>
        <w:t xml:space="preserve">        </w:t>
      </w:r>
      <w:r w:rsidRPr="00A91EE4">
        <w:rPr>
          <w:rFonts w:eastAsia="新宋体"/>
        </w:rPr>
        <w:t>”</w:t>
      </w:r>
      <w:r w:rsidRPr="00A91EE4">
        <w:t>.</w:t>
      </w:r>
    </w:p>
    <w:p w:rsidR="0045551E" w:rsidRDefault="0045551E" w:rsidP="002A0277">
      <w:pPr>
        <w:spacing w:line="290" w:lineRule="exact"/>
        <w:ind w:firstLineChars="200" w:firstLine="420"/>
      </w:pPr>
      <w:r w:rsidRPr="00A91EE4">
        <w:t xml:space="preserve">A) </w:t>
      </w:r>
      <w:r>
        <w:t>g</w:t>
      </w:r>
      <w:r w:rsidRPr="00A91EE4">
        <w:t>reat success</w:t>
      </w:r>
      <w:r w:rsidRPr="00A91EE4">
        <w:tab/>
      </w:r>
      <w:r>
        <w:tab/>
      </w:r>
      <w:r>
        <w:tab/>
      </w:r>
      <w:r>
        <w:tab/>
      </w:r>
      <w:r>
        <w:tab/>
      </w:r>
      <w:r>
        <w:tab/>
      </w:r>
      <w:r>
        <w:tab/>
      </w:r>
      <w:r w:rsidRPr="00A91EE4">
        <w:t xml:space="preserve">B) </w:t>
      </w:r>
      <w:r>
        <w:t>s</w:t>
      </w:r>
      <w:r w:rsidRPr="00A91EE4">
        <w:t>weet dessert</w:t>
      </w:r>
    </w:p>
    <w:p w:rsidR="0045551E" w:rsidRPr="00A91EE4" w:rsidRDefault="0045551E" w:rsidP="002A0277">
      <w:pPr>
        <w:spacing w:line="290" w:lineRule="exact"/>
        <w:ind w:firstLineChars="200" w:firstLine="420"/>
      </w:pPr>
      <w:r w:rsidRPr="00A91EE4">
        <w:t xml:space="preserve">C) </w:t>
      </w:r>
      <w:r>
        <w:t>b</w:t>
      </w:r>
      <w:r w:rsidRPr="00A91EE4">
        <w:t>ig disaster</w:t>
      </w:r>
      <w:r w:rsidRPr="00A91EE4">
        <w:tab/>
      </w:r>
      <w:r>
        <w:tab/>
      </w:r>
      <w:r>
        <w:tab/>
      </w:r>
      <w:r>
        <w:tab/>
      </w:r>
      <w:r>
        <w:tab/>
      </w:r>
      <w:r>
        <w:tab/>
      </w:r>
      <w:r>
        <w:tab/>
      </w:r>
      <w:r>
        <w:tab/>
      </w:r>
      <w:r w:rsidRPr="00A91EE4">
        <w:t xml:space="preserve">D) </w:t>
      </w:r>
      <w:r>
        <w:t>b</w:t>
      </w:r>
      <w:r w:rsidRPr="00A91EE4">
        <w:t xml:space="preserve">eautiful decoration   </w:t>
      </w:r>
    </w:p>
    <w:p w:rsidR="0045551E" w:rsidRPr="00A91EE4" w:rsidRDefault="0045551E" w:rsidP="002A0277">
      <w:pPr>
        <w:spacing w:line="290" w:lineRule="exact"/>
      </w:pPr>
      <w:r w:rsidRPr="00A91EE4">
        <w:t xml:space="preserve">74. How long has Carole been in the </w:t>
      </w:r>
      <w:r>
        <w:t>C</w:t>
      </w:r>
      <w:r w:rsidRPr="00A91EE4">
        <w:t xml:space="preserve">ooking </w:t>
      </w:r>
      <w:r>
        <w:t>C</w:t>
      </w:r>
      <w:r w:rsidRPr="00A91EE4">
        <w:t xml:space="preserve">lub according to the journal? </w:t>
      </w:r>
    </w:p>
    <w:p w:rsidR="0045551E" w:rsidRDefault="0045551E" w:rsidP="002A0277">
      <w:pPr>
        <w:spacing w:line="290" w:lineRule="exact"/>
        <w:ind w:firstLineChars="200" w:firstLine="420"/>
      </w:pPr>
      <w:r w:rsidRPr="00A91EE4">
        <w:t xml:space="preserve">A) About one week.    </w:t>
      </w:r>
      <w:r>
        <w:tab/>
      </w:r>
      <w:r>
        <w:tab/>
      </w:r>
      <w:r>
        <w:tab/>
      </w:r>
      <w:r>
        <w:tab/>
      </w:r>
      <w:r>
        <w:tab/>
      </w:r>
      <w:r w:rsidRPr="00A91EE4">
        <w:t>B) About one month.</w:t>
      </w:r>
    </w:p>
    <w:p w:rsidR="0045551E" w:rsidRPr="00A91EE4" w:rsidRDefault="0045551E" w:rsidP="002A0277">
      <w:pPr>
        <w:spacing w:line="290" w:lineRule="exact"/>
        <w:ind w:firstLineChars="200" w:firstLine="420"/>
      </w:pPr>
      <w:r w:rsidRPr="00A91EE4">
        <w:t xml:space="preserve">C) About two weeks.  </w:t>
      </w:r>
      <w:r>
        <w:tab/>
      </w:r>
      <w:r>
        <w:tab/>
      </w:r>
      <w:r>
        <w:tab/>
      </w:r>
      <w:r>
        <w:tab/>
      </w:r>
      <w:r>
        <w:tab/>
      </w:r>
      <w:r>
        <w:tab/>
      </w:r>
      <w:r w:rsidRPr="00A91EE4">
        <w:t>D) About two months.</w:t>
      </w:r>
    </w:p>
    <w:p w:rsidR="0045551E" w:rsidRDefault="0045551E" w:rsidP="002A0277">
      <w:pPr>
        <w:spacing w:line="290" w:lineRule="exact"/>
        <w:rPr>
          <w:b/>
          <w:bCs/>
          <w:color w:val="000000"/>
        </w:rPr>
      </w:pPr>
    </w:p>
    <w:p w:rsidR="0045551E" w:rsidRPr="00A91EE4" w:rsidRDefault="0045551E" w:rsidP="002A0277">
      <w:pPr>
        <w:spacing w:line="290" w:lineRule="exact"/>
        <w:rPr>
          <w:color w:val="000000"/>
        </w:rPr>
      </w:pPr>
      <w:r w:rsidRPr="00A91EE4">
        <w:rPr>
          <w:b/>
          <w:bCs/>
          <w:color w:val="000000"/>
        </w:rPr>
        <w:t>B</w:t>
      </w:r>
      <w:r w:rsidRPr="00A91EE4">
        <w:rPr>
          <w:rFonts w:cs="宋体" w:hint="eastAsia"/>
          <w:b/>
          <w:bCs/>
          <w:color w:val="000000"/>
        </w:rPr>
        <w:t>．</w:t>
      </w:r>
      <w:r w:rsidRPr="00A91EE4">
        <w:rPr>
          <w:b/>
          <w:bCs/>
          <w:color w:val="000000"/>
        </w:rPr>
        <w:t>C</w:t>
      </w:r>
      <w:r w:rsidRPr="00A91EE4">
        <w:rPr>
          <w:b/>
          <w:bCs/>
          <w:color w:val="000000"/>
          <w:spacing w:val="-2"/>
        </w:rPr>
        <w:t>hoose the best words and complete the passage (</w:t>
      </w:r>
      <w:r w:rsidRPr="00A91EE4">
        <w:rPr>
          <w:rFonts w:cs="宋体" w:hint="eastAsia"/>
          <w:b/>
          <w:bCs/>
          <w:color w:val="000000"/>
          <w:spacing w:val="-2"/>
        </w:rPr>
        <w:t>选择最恰当的单词完成短文</w:t>
      </w:r>
      <w:r w:rsidRPr="00A91EE4">
        <w:rPr>
          <w:b/>
          <w:bCs/>
          <w:color w:val="000000"/>
          <w:spacing w:val="-2"/>
        </w:rPr>
        <w:t>) (12</w:t>
      </w:r>
      <w:r w:rsidRPr="00A91EE4">
        <w:rPr>
          <w:rFonts w:cs="宋体" w:hint="eastAsia"/>
          <w:b/>
          <w:bCs/>
          <w:color w:val="000000"/>
          <w:spacing w:val="-2"/>
        </w:rPr>
        <w:t>分</w:t>
      </w:r>
      <w:r w:rsidRPr="00A91EE4">
        <w:rPr>
          <w:b/>
          <w:bCs/>
          <w:color w:val="000000"/>
          <w:spacing w:val="-2"/>
        </w:rPr>
        <w:t>)</w:t>
      </w:r>
    </w:p>
    <w:p w:rsidR="0045551E" w:rsidRPr="00A91EE4" w:rsidRDefault="0045551E" w:rsidP="002A0277">
      <w:pPr>
        <w:spacing w:line="290" w:lineRule="exact"/>
        <w:ind w:firstLineChars="200" w:firstLine="420"/>
        <w:rPr>
          <w:rFonts w:eastAsia="新宋体"/>
        </w:rPr>
      </w:pPr>
      <w:r w:rsidRPr="00A91EE4">
        <w:rPr>
          <w:rFonts w:eastAsia="新宋体"/>
        </w:rPr>
        <w:t>In Chinese, it is known as the “precious land”. Full of mountains and Karst landforms (</w:t>
      </w:r>
      <w:r w:rsidRPr="00A91EE4">
        <w:rPr>
          <w:rFonts w:eastAsia="新宋体" w:cs="新宋体" w:hint="eastAsia"/>
        </w:rPr>
        <w:t>地貌</w:t>
      </w:r>
      <w:r w:rsidRPr="00A91EE4">
        <w:rPr>
          <w:rFonts w:eastAsia="新宋体"/>
        </w:rPr>
        <w:t xml:space="preserve">), Guizhou has remained one of China’s unspoiled places. </w:t>
      </w:r>
    </w:p>
    <w:p w:rsidR="0045551E" w:rsidRPr="00A91EE4" w:rsidRDefault="0045551E" w:rsidP="002A0277">
      <w:pPr>
        <w:spacing w:line="290" w:lineRule="exact"/>
        <w:rPr>
          <w:rFonts w:eastAsia="新宋体"/>
        </w:rPr>
      </w:pPr>
      <w:r>
        <w:rPr>
          <w:rFonts w:eastAsia="新宋体"/>
        </w:rPr>
        <w:t xml:space="preserve">    </w:t>
      </w:r>
      <w:r w:rsidRPr="00A91EE4">
        <w:rPr>
          <w:rFonts w:eastAsia="新宋体"/>
        </w:rPr>
        <w:t xml:space="preserve">Last month, the southwestern province was chosen as one of the 52 </w:t>
      </w:r>
      <w:r>
        <w:rPr>
          <w:rFonts w:eastAsia="新宋体"/>
          <w:u w:val="single"/>
        </w:rPr>
        <w:t xml:space="preserve">   75 </w:t>
      </w:r>
      <w:r w:rsidRPr="00A91EE4">
        <w:rPr>
          <w:rFonts w:eastAsia="新宋体"/>
          <w:u w:val="single"/>
        </w:rPr>
        <w:t xml:space="preserve">  </w:t>
      </w:r>
      <w:r w:rsidRPr="00A91EE4">
        <w:rPr>
          <w:rFonts w:eastAsia="新宋体"/>
        </w:rPr>
        <w:t xml:space="preserve"> places to go in 2016 by the New York Times. </w:t>
      </w:r>
    </w:p>
    <w:p w:rsidR="0045551E" w:rsidRPr="00A91EE4" w:rsidRDefault="0045551E" w:rsidP="002A0277">
      <w:pPr>
        <w:spacing w:line="290" w:lineRule="exact"/>
        <w:rPr>
          <w:rFonts w:eastAsia="新宋体"/>
        </w:rPr>
      </w:pPr>
      <w:r>
        <w:rPr>
          <w:rFonts w:eastAsia="新宋体"/>
        </w:rPr>
        <w:t xml:space="preserve">    </w:t>
      </w:r>
      <w:r w:rsidRPr="00A91EE4">
        <w:rPr>
          <w:rFonts w:eastAsia="新宋体"/>
        </w:rPr>
        <w:t xml:space="preserve">Now Guizhou is starting to present its real feel to more visitors. The opening of the Guiyang-Guangzhou high-speed railway on Dec 26, 2014 has </w:t>
      </w:r>
      <w:r>
        <w:rPr>
          <w:rFonts w:eastAsia="新宋体"/>
          <w:u w:val="single"/>
        </w:rPr>
        <w:t xml:space="preserve">   76 </w:t>
      </w:r>
      <w:r w:rsidRPr="00A91EE4">
        <w:rPr>
          <w:rFonts w:eastAsia="新宋体"/>
          <w:u w:val="single"/>
        </w:rPr>
        <w:t xml:space="preserve">  </w:t>
      </w:r>
      <w:r w:rsidRPr="00A91EE4">
        <w:rPr>
          <w:rFonts w:eastAsia="新宋体"/>
        </w:rPr>
        <w:t xml:space="preserve"> the rail journey from more than 20 hours to only about four hours. </w:t>
      </w:r>
    </w:p>
    <w:p w:rsidR="0045551E" w:rsidRPr="00A91EE4" w:rsidRDefault="0045551E" w:rsidP="002A0277">
      <w:pPr>
        <w:spacing w:line="290" w:lineRule="exact"/>
        <w:rPr>
          <w:rFonts w:eastAsia="新宋体"/>
        </w:rPr>
      </w:pPr>
      <w:r>
        <w:rPr>
          <w:noProof/>
        </w:rPr>
        <w:pict>
          <v:shape id="图片 9" o:spid="_x0000_s1037" type="#_x0000_t75" style="position:absolute;left:0;text-align:left;margin-left:-2.55pt;margin-top:440.4pt;width:134pt;height:89.1pt;z-index:251652096;visibility:visible;mso-position-horizontal-relative:margin;mso-position-vertical-relative:margin">
            <v:imagedata r:id="rId16" o:title="" grayscale="t"/>
            <w10:wrap type="square" anchorx="margin" anchory="margin"/>
          </v:shape>
        </w:pict>
      </w:r>
      <w:r>
        <w:rPr>
          <w:rFonts w:eastAsia="新宋体"/>
        </w:rPr>
        <w:t xml:space="preserve">    </w:t>
      </w:r>
      <w:r w:rsidRPr="008E767A">
        <w:rPr>
          <w:rFonts w:eastAsia="新宋体"/>
          <w:spacing w:val="4"/>
        </w:rPr>
        <w:t xml:space="preserve">As the China Tour Guide website noted, Guizhou’s beautiful natural scenery is “a wonderland that you will never forget”. The most famous scenic spot is probably the Huangguoshu Waterfall. The noise of the waterfall can be heard </w:t>
      </w:r>
      <w:r>
        <w:rPr>
          <w:rFonts w:eastAsia="新宋体"/>
          <w:u w:val="single"/>
        </w:rPr>
        <w:t xml:space="preserve">   77 </w:t>
      </w:r>
      <w:r w:rsidRPr="00A91EE4">
        <w:rPr>
          <w:rFonts w:eastAsia="新宋体"/>
          <w:u w:val="single"/>
        </w:rPr>
        <w:t xml:space="preserve">  </w:t>
      </w:r>
      <w:r>
        <w:rPr>
          <w:rFonts w:eastAsia="新宋体"/>
        </w:rPr>
        <w:t xml:space="preserve"> </w:t>
      </w:r>
      <w:r w:rsidRPr="00A91EE4">
        <w:rPr>
          <w:rFonts w:eastAsia="新宋体"/>
        </w:rPr>
        <w:t xml:space="preserve">with huge amounts of water falling down it. It’s the largest waterfall in Asia, which is 77.8 meters high and 101 meters wide. The sunlight and rainbows also </w:t>
      </w:r>
      <w:r>
        <w:rPr>
          <w:rFonts w:eastAsia="新宋体"/>
          <w:u w:val="single"/>
        </w:rPr>
        <w:t xml:space="preserve">   78 </w:t>
      </w:r>
      <w:r w:rsidRPr="00A91EE4">
        <w:rPr>
          <w:rFonts w:eastAsia="新宋体"/>
          <w:u w:val="single"/>
        </w:rPr>
        <w:t xml:space="preserve">  </w:t>
      </w:r>
      <w:r w:rsidRPr="00A91EE4">
        <w:rPr>
          <w:rFonts w:eastAsia="新宋体"/>
        </w:rPr>
        <w:t xml:space="preserve"> the waterfall’s beauty, which seems to come from another world.</w:t>
      </w:r>
    </w:p>
    <w:p w:rsidR="0045551E" w:rsidRPr="00A91EE4" w:rsidRDefault="0045551E" w:rsidP="002A0277">
      <w:pPr>
        <w:spacing w:line="290" w:lineRule="exact"/>
        <w:rPr>
          <w:rFonts w:eastAsia="新宋体"/>
        </w:rPr>
      </w:pPr>
      <w:r w:rsidRPr="00A91EE4">
        <w:rPr>
          <w:rFonts w:eastAsia="新宋体"/>
        </w:rPr>
        <w:t xml:space="preserve">     Another eye-catching Guizhou attraction is its colorful locals. The fact that people couldn’t get to the province for years helped many ethnic groups</w:t>
      </w:r>
      <w:r w:rsidRPr="00A91EE4">
        <w:rPr>
          <w:rFonts w:eastAsia="新宋体" w:cs="新宋体" w:hint="eastAsia"/>
        </w:rPr>
        <w:t>（少数民族）</w:t>
      </w:r>
      <w:r w:rsidRPr="00A91EE4">
        <w:rPr>
          <w:rFonts w:eastAsia="新宋体"/>
        </w:rPr>
        <w:t xml:space="preserve">keep their </w:t>
      </w:r>
      <w:r>
        <w:rPr>
          <w:rFonts w:eastAsia="新宋体"/>
          <w:u w:val="single"/>
        </w:rPr>
        <w:t xml:space="preserve">   79 </w:t>
      </w:r>
      <w:r w:rsidRPr="00A91EE4">
        <w:rPr>
          <w:rFonts w:eastAsia="新宋体"/>
          <w:u w:val="single"/>
        </w:rPr>
        <w:t xml:space="preserve">  </w:t>
      </w:r>
      <w:r w:rsidRPr="00A91EE4">
        <w:rPr>
          <w:rFonts w:eastAsia="新宋体"/>
        </w:rPr>
        <w:t xml:space="preserve"> lifestyles and cultures. For example, Miao people still live in wooden houses on stilts (</w:t>
      </w:r>
      <w:r w:rsidRPr="00A91EE4">
        <w:rPr>
          <w:rFonts w:eastAsia="新宋体" w:cs="新宋体" w:hint="eastAsia"/>
        </w:rPr>
        <w:t>木桩</w:t>
      </w:r>
      <w:r w:rsidRPr="00A91EE4">
        <w:rPr>
          <w:rFonts w:eastAsia="新宋体"/>
        </w:rPr>
        <w:t xml:space="preserve">), while the Dong people have old wind and rain bridges, giving people shelter when it rains. </w:t>
      </w:r>
    </w:p>
    <w:p w:rsidR="0045551E" w:rsidRPr="00A91EE4" w:rsidRDefault="0045551E" w:rsidP="002A0277">
      <w:pPr>
        <w:adjustRightInd w:val="0"/>
        <w:spacing w:line="290" w:lineRule="exact"/>
        <w:textAlignment w:val="baseline"/>
        <w:rPr>
          <w:rFonts w:eastAsia="新宋体"/>
        </w:rPr>
      </w:pPr>
      <w:r w:rsidRPr="00A91EE4">
        <w:rPr>
          <w:rFonts w:eastAsia="新宋体"/>
        </w:rPr>
        <w:t xml:space="preserve">     While </w:t>
      </w:r>
      <w:r>
        <w:rPr>
          <w:rFonts w:eastAsia="新宋体"/>
          <w:u w:val="single"/>
        </w:rPr>
        <w:t xml:space="preserve">   80 </w:t>
      </w:r>
      <w:r w:rsidRPr="00A91EE4">
        <w:rPr>
          <w:rFonts w:eastAsia="新宋体"/>
          <w:u w:val="single"/>
        </w:rPr>
        <w:t xml:space="preserve">  </w:t>
      </w:r>
      <w:r w:rsidRPr="00A91EE4">
        <w:rPr>
          <w:rFonts w:eastAsia="新宋体"/>
        </w:rPr>
        <w:t xml:space="preserve"> is different for different ethnic groups, sour and spicy tastes are common in Guizhou cuisine. With its use of tomatoes and just a touch of chili peppers, it is loved by anyone unwilling to the spicier Sichuan cuisine.</w:t>
      </w:r>
    </w:p>
    <w:p w:rsidR="0045551E" w:rsidRPr="00A91EE4" w:rsidRDefault="0045551E" w:rsidP="00864661">
      <w:pPr>
        <w:adjustRightInd w:val="0"/>
        <w:spacing w:line="336" w:lineRule="exact"/>
        <w:textAlignment w:val="baseline"/>
        <w:rPr>
          <w:rFonts w:eastAsia="新宋体"/>
        </w:rPr>
      </w:pPr>
      <w:r w:rsidRPr="00A91EE4">
        <w:rPr>
          <w:rFonts w:eastAsia="新宋体"/>
        </w:rPr>
        <w:t>75. A) top</w:t>
      </w:r>
      <w:r w:rsidRPr="00A91EE4">
        <w:rPr>
          <w:rFonts w:eastAsia="新宋体"/>
        </w:rPr>
        <w:tab/>
      </w:r>
      <w:r>
        <w:rPr>
          <w:rFonts w:eastAsia="新宋体"/>
        </w:rPr>
        <w:tab/>
      </w:r>
      <w:r>
        <w:rPr>
          <w:rFonts w:eastAsia="新宋体"/>
        </w:rPr>
        <w:tab/>
      </w:r>
      <w:r>
        <w:rPr>
          <w:rFonts w:eastAsia="新宋体"/>
        </w:rPr>
        <w:tab/>
      </w:r>
      <w:r w:rsidRPr="00A91EE4">
        <w:rPr>
          <w:rFonts w:eastAsia="新宋体"/>
        </w:rPr>
        <w:t>B) clean</w:t>
      </w:r>
      <w:r w:rsidRPr="00A91EE4">
        <w:rPr>
          <w:rFonts w:eastAsia="新宋体"/>
        </w:rPr>
        <w:tab/>
      </w:r>
      <w:r>
        <w:rPr>
          <w:rFonts w:eastAsia="新宋体"/>
        </w:rPr>
        <w:tab/>
      </w:r>
      <w:r>
        <w:rPr>
          <w:rFonts w:eastAsia="新宋体"/>
        </w:rPr>
        <w:tab/>
      </w:r>
      <w:r>
        <w:rPr>
          <w:rFonts w:eastAsia="新宋体"/>
        </w:rPr>
        <w:tab/>
      </w:r>
      <w:r w:rsidRPr="00A91EE4">
        <w:rPr>
          <w:rFonts w:eastAsia="新宋体"/>
        </w:rPr>
        <w:t>C) big</w:t>
      </w:r>
      <w:r w:rsidRPr="00A91EE4">
        <w:rPr>
          <w:rFonts w:eastAsia="新宋体"/>
        </w:rPr>
        <w:tab/>
      </w:r>
      <w:r>
        <w:rPr>
          <w:rFonts w:eastAsia="新宋体"/>
        </w:rPr>
        <w:tab/>
      </w:r>
      <w:r>
        <w:rPr>
          <w:rFonts w:eastAsia="新宋体"/>
        </w:rPr>
        <w:tab/>
      </w:r>
      <w:r>
        <w:rPr>
          <w:rFonts w:eastAsia="新宋体"/>
        </w:rPr>
        <w:tab/>
      </w:r>
      <w:r w:rsidRPr="00A91EE4">
        <w:rPr>
          <w:rFonts w:eastAsia="新宋体"/>
        </w:rPr>
        <w:t>D) kind</w:t>
      </w:r>
    </w:p>
    <w:p w:rsidR="0045551E" w:rsidRPr="00A91EE4" w:rsidRDefault="0045551E" w:rsidP="00864661">
      <w:pPr>
        <w:adjustRightInd w:val="0"/>
        <w:spacing w:line="336" w:lineRule="exact"/>
        <w:textAlignment w:val="baseline"/>
        <w:rPr>
          <w:rFonts w:eastAsia="新宋体"/>
        </w:rPr>
      </w:pPr>
      <w:r w:rsidRPr="00A91EE4">
        <w:rPr>
          <w:rFonts w:eastAsia="新宋体"/>
        </w:rPr>
        <w:t>76. A) raised</w:t>
      </w:r>
      <w:r w:rsidRPr="00A91EE4">
        <w:rPr>
          <w:rFonts w:eastAsia="新宋体"/>
        </w:rPr>
        <w:tab/>
      </w:r>
      <w:r>
        <w:rPr>
          <w:rFonts w:eastAsia="新宋体"/>
        </w:rPr>
        <w:tab/>
      </w:r>
      <w:r>
        <w:rPr>
          <w:rFonts w:eastAsia="新宋体"/>
        </w:rPr>
        <w:tab/>
      </w:r>
      <w:r>
        <w:rPr>
          <w:rFonts w:eastAsia="新宋体"/>
        </w:rPr>
        <w:tab/>
      </w:r>
      <w:r w:rsidRPr="00A91EE4">
        <w:rPr>
          <w:rFonts w:eastAsia="新宋体"/>
        </w:rPr>
        <w:t>B) widened</w:t>
      </w:r>
      <w:r w:rsidRPr="00A91EE4">
        <w:rPr>
          <w:rFonts w:eastAsia="新宋体"/>
        </w:rPr>
        <w:tab/>
      </w:r>
      <w:r>
        <w:rPr>
          <w:rFonts w:eastAsia="新宋体"/>
        </w:rPr>
        <w:tab/>
      </w:r>
      <w:r>
        <w:rPr>
          <w:rFonts w:eastAsia="新宋体"/>
        </w:rPr>
        <w:tab/>
      </w:r>
      <w:r w:rsidRPr="00A91EE4">
        <w:rPr>
          <w:rFonts w:eastAsia="新宋体"/>
        </w:rPr>
        <w:t>C) cut</w:t>
      </w:r>
      <w:r w:rsidRPr="00A91EE4">
        <w:rPr>
          <w:rFonts w:eastAsia="新宋体"/>
        </w:rPr>
        <w:tab/>
      </w:r>
      <w:r>
        <w:rPr>
          <w:rFonts w:eastAsia="新宋体"/>
        </w:rPr>
        <w:tab/>
      </w:r>
      <w:r>
        <w:rPr>
          <w:rFonts w:eastAsia="新宋体"/>
        </w:rPr>
        <w:tab/>
      </w:r>
      <w:r>
        <w:rPr>
          <w:rFonts w:eastAsia="新宋体"/>
        </w:rPr>
        <w:tab/>
      </w:r>
      <w:r w:rsidRPr="00A91EE4">
        <w:rPr>
          <w:rFonts w:eastAsia="新宋体"/>
        </w:rPr>
        <w:t>D) delay</w:t>
      </w:r>
      <w:r>
        <w:rPr>
          <w:rFonts w:eastAsia="新宋体"/>
        </w:rPr>
        <w:t>ed</w:t>
      </w:r>
    </w:p>
    <w:p w:rsidR="0045551E" w:rsidRPr="00A91EE4" w:rsidRDefault="0045551E" w:rsidP="00864661">
      <w:pPr>
        <w:adjustRightInd w:val="0"/>
        <w:spacing w:line="336" w:lineRule="exact"/>
        <w:textAlignment w:val="baseline"/>
        <w:rPr>
          <w:rFonts w:eastAsia="新宋体"/>
        </w:rPr>
      </w:pPr>
      <w:r w:rsidRPr="00A91EE4">
        <w:rPr>
          <w:rFonts w:eastAsia="新宋体"/>
        </w:rPr>
        <w:t>77. A) quickly</w:t>
      </w:r>
      <w:r w:rsidRPr="00A91EE4">
        <w:rPr>
          <w:rFonts w:eastAsia="新宋体"/>
        </w:rPr>
        <w:tab/>
      </w:r>
      <w:r>
        <w:rPr>
          <w:rFonts w:eastAsia="新宋体"/>
        </w:rPr>
        <w:tab/>
      </w:r>
      <w:r>
        <w:rPr>
          <w:rFonts w:eastAsia="新宋体"/>
        </w:rPr>
        <w:tab/>
      </w:r>
      <w:r>
        <w:rPr>
          <w:rFonts w:eastAsia="新宋体"/>
        </w:rPr>
        <w:tab/>
      </w:r>
      <w:r w:rsidRPr="00A91EE4">
        <w:rPr>
          <w:rFonts w:eastAsia="新宋体"/>
        </w:rPr>
        <w:t>B) clearly</w:t>
      </w:r>
      <w:r w:rsidRPr="00A91EE4">
        <w:rPr>
          <w:rFonts w:eastAsia="新宋体"/>
        </w:rPr>
        <w:tab/>
      </w:r>
      <w:r>
        <w:rPr>
          <w:rFonts w:eastAsia="新宋体"/>
        </w:rPr>
        <w:tab/>
      </w:r>
      <w:r>
        <w:rPr>
          <w:rFonts w:eastAsia="新宋体"/>
        </w:rPr>
        <w:tab/>
      </w:r>
      <w:r>
        <w:rPr>
          <w:rFonts w:eastAsia="新宋体"/>
        </w:rPr>
        <w:tab/>
      </w:r>
      <w:r w:rsidRPr="00A91EE4">
        <w:rPr>
          <w:rFonts w:eastAsia="新宋体"/>
        </w:rPr>
        <w:t>C) weakly</w:t>
      </w:r>
      <w:r w:rsidRPr="00A91EE4">
        <w:rPr>
          <w:rFonts w:eastAsia="新宋体"/>
        </w:rPr>
        <w:tab/>
      </w:r>
      <w:r>
        <w:rPr>
          <w:rFonts w:eastAsia="新宋体"/>
        </w:rPr>
        <w:tab/>
      </w:r>
      <w:r>
        <w:rPr>
          <w:rFonts w:eastAsia="新宋体"/>
        </w:rPr>
        <w:tab/>
      </w:r>
      <w:r w:rsidRPr="00A91EE4">
        <w:rPr>
          <w:rFonts w:eastAsia="新宋体"/>
        </w:rPr>
        <w:t>D) smoothly</w:t>
      </w:r>
    </w:p>
    <w:p w:rsidR="0045551E" w:rsidRPr="00A91EE4" w:rsidRDefault="0045551E" w:rsidP="00864661">
      <w:pPr>
        <w:adjustRightInd w:val="0"/>
        <w:spacing w:line="336" w:lineRule="exact"/>
        <w:textAlignment w:val="baseline"/>
        <w:rPr>
          <w:rFonts w:eastAsia="新宋体"/>
        </w:rPr>
      </w:pPr>
      <w:r w:rsidRPr="00A91EE4">
        <w:rPr>
          <w:rFonts w:eastAsia="新宋体"/>
        </w:rPr>
        <w:t>78. A) take away</w:t>
      </w:r>
      <w:r w:rsidRPr="00A91EE4">
        <w:rPr>
          <w:rFonts w:eastAsia="新宋体"/>
        </w:rPr>
        <w:tab/>
      </w:r>
      <w:r>
        <w:rPr>
          <w:rFonts w:eastAsia="新宋体"/>
        </w:rPr>
        <w:tab/>
      </w:r>
      <w:r>
        <w:rPr>
          <w:rFonts w:eastAsia="新宋体"/>
        </w:rPr>
        <w:tab/>
      </w:r>
      <w:r w:rsidRPr="00A91EE4">
        <w:rPr>
          <w:rFonts w:eastAsia="新宋体"/>
        </w:rPr>
        <w:t>B) put on</w:t>
      </w:r>
      <w:r w:rsidRPr="00A91EE4">
        <w:rPr>
          <w:rFonts w:eastAsia="新宋体"/>
        </w:rPr>
        <w:tab/>
      </w:r>
      <w:r>
        <w:rPr>
          <w:rFonts w:eastAsia="新宋体"/>
        </w:rPr>
        <w:tab/>
      </w:r>
      <w:r>
        <w:rPr>
          <w:rFonts w:eastAsia="新宋体"/>
        </w:rPr>
        <w:tab/>
      </w:r>
      <w:r>
        <w:rPr>
          <w:rFonts w:eastAsia="新宋体"/>
        </w:rPr>
        <w:tab/>
      </w:r>
      <w:r w:rsidRPr="00A91EE4">
        <w:rPr>
          <w:rFonts w:eastAsia="新宋体"/>
        </w:rPr>
        <w:t>C) keep off</w:t>
      </w:r>
      <w:r w:rsidRPr="00A91EE4">
        <w:rPr>
          <w:rFonts w:eastAsia="新宋体"/>
        </w:rPr>
        <w:tab/>
      </w:r>
      <w:r>
        <w:rPr>
          <w:rFonts w:eastAsia="新宋体"/>
        </w:rPr>
        <w:tab/>
      </w:r>
      <w:r>
        <w:rPr>
          <w:rFonts w:eastAsia="新宋体"/>
        </w:rPr>
        <w:tab/>
      </w:r>
      <w:r w:rsidRPr="00A91EE4">
        <w:rPr>
          <w:rFonts w:eastAsia="新宋体"/>
        </w:rPr>
        <w:t>D) add to</w:t>
      </w:r>
    </w:p>
    <w:p w:rsidR="0045551E" w:rsidRPr="00A91EE4" w:rsidRDefault="0045551E" w:rsidP="00864661">
      <w:pPr>
        <w:adjustRightInd w:val="0"/>
        <w:spacing w:line="336" w:lineRule="exact"/>
        <w:textAlignment w:val="baseline"/>
        <w:rPr>
          <w:rFonts w:eastAsia="新宋体"/>
        </w:rPr>
      </w:pPr>
      <w:r w:rsidRPr="00A91EE4">
        <w:rPr>
          <w:rFonts w:eastAsia="新宋体"/>
        </w:rPr>
        <w:t xml:space="preserve">79. A) international </w:t>
      </w:r>
      <w:r w:rsidRPr="00A91EE4">
        <w:rPr>
          <w:rFonts w:eastAsia="新宋体"/>
        </w:rPr>
        <w:tab/>
      </w:r>
      <w:r>
        <w:rPr>
          <w:rFonts w:eastAsia="新宋体"/>
        </w:rPr>
        <w:tab/>
      </w:r>
      <w:r w:rsidRPr="00A91EE4">
        <w:rPr>
          <w:rFonts w:eastAsia="新宋体"/>
        </w:rPr>
        <w:t>B) fashionable</w:t>
      </w:r>
      <w:r>
        <w:rPr>
          <w:rFonts w:eastAsia="新宋体"/>
        </w:rPr>
        <w:tab/>
      </w:r>
      <w:r w:rsidRPr="00A91EE4">
        <w:rPr>
          <w:rFonts w:eastAsia="新宋体"/>
        </w:rPr>
        <w:tab/>
      </w:r>
      <w:r>
        <w:rPr>
          <w:rFonts w:eastAsia="新宋体"/>
        </w:rPr>
        <w:tab/>
      </w:r>
      <w:r w:rsidRPr="00A91EE4">
        <w:rPr>
          <w:rFonts w:eastAsia="新宋体"/>
        </w:rPr>
        <w:t>C) traditional</w:t>
      </w:r>
      <w:r w:rsidRPr="00A91EE4">
        <w:rPr>
          <w:rFonts w:eastAsia="新宋体"/>
        </w:rPr>
        <w:tab/>
      </w:r>
      <w:r>
        <w:rPr>
          <w:rFonts w:eastAsia="新宋体"/>
        </w:rPr>
        <w:tab/>
      </w:r>
      <w:r>
        <w:rPr>
          <w:rFonts w:eastAsia="新宋体"/>
        </w:rPr>
        <w:tab/>
      </w:r>
      <w:r w:rsidRPr="00A91EE4">
        <w:rPr>
          <w:rFonts w:eastAsia="新宋体"/>
        </w:rPr>
        <w:t>D) new</w:t>
      </w:r>
    </w:p>
    <w:p w:rsidR="0045551E" w:rsidRPr="00A91EE4" w:rsidRDefault="0045551E" w:rsidP="00864661">
      <w:pPr>
        <w:adjustRightInd w:val="0"/>
        <w:spacing w:line="336" w:lineRule="exact"/>
        <w:textAlignment w:val="baseline"/>
        <w:rPr>
          <w:rFonts w:eastAsia="新宋体"/>
        </w:rPr>
      </w:pPr>
      <w:r w:rsidRPr="00A91EE4">
        <w:rPr>
          <w:rFonts w:eastAsia="新宋体"/>
        </w:rPr>
        <w:t>80. A) food</w:t>
      </w:r>
      <w:r w:rsidRPr="00A91EE4">
        <w:rPr>
          <w:rFonts w:eastAsia="新宋体"/>
        </w:rPr>
        <w:tab/>
      </w:r>
      <w:r>
        <w:rPr>
          <w:rFonts w:eastAsia="新宋体"/>
        </w:rPr>
        <w:tab/>
      </w:r>
      <w:r>
        <w:rPr>
          <w:rFonts w:eastAsia="新宋体"/>
        </w:rPr>
        <w:tab/>
      </w:r>
      <w:r>
        <w:rPr>
          <w:rFonts w:eastAsia="新宋体"/>
        </w:rPr>
        <w:tab/>
      </w:r>
      <w:r w:rsidRPr="00A91EE4">
        <w:rPr>
          <w:rFonts w:eastAsia="新宋体"/>
        </w:rPr>
        <w:t>B) house</w:t>
      </w:r>
      <w:r w:rsidRPr="00A91EE4">
        <w:rPr>
          <w:rFonts w:eastAsia="新宋体"/>
        </w:rPr>
        <w:tab/>
      </w:r>
      <w:r>
        <w:rPr>
          <w:rFonts w:eastAsia="新宋体"/>
        </w:rPr>
        <w:tab/>
      </w:r>
      <w:r>
        <w:rPr>
          <w:rFonts w:eastAsia="新宋体"/>
        </w:rPr>
        <w:tab/>
      </w:r>
      <w:r>
        <w:rPr>
          <w:rFonts w:eastAsia="新宋体"/>
        </w:rPr>
        <w:tab/>
      </w:r>
      <w:r w:rsidRPr="00A91EE4">
        <w:rPr>
          <w:rFonts w:eastAsia="新宋体"/>
        </w:rPr>
        <w:t>C) living</w:t>
      </w:r>
      <w:r w:rsidRPr="00A91EE4">
        <w:rPr>
          <w:rFonts w:eastAsia="新宋体"/>
        </w:rPr>
        <w:tab/>
      </w:r>
      <w:r>
        <w:rPr>
          <w:rFonts w:eastAsia="新宋体"/>
        </w:rPr>
        <w:tab/>
      </w:r>
      <w:r>
        <w:rPr>
          <w:rFonts w:eastAsia="新宋体"/>
        </w:rPr>
        <w:tab/>
      </w:r>
      <w:r>
        <w:rPr>
          <w:rFonts w:eastAsia="新宋体"/>
        </w:rPr>
        <w:tab/>
      </w:r>
      <w:r w:rsidRPr="00A91EE4">
        <w:rPr>
          <w:rFonts w:eastAsia="新宋体"/>
        </w:rPr>
        <w:t>D) dressing</w:t>
      </w:r>
    </w:p>
    <w:p w:rsidR="0045551E" w:rsidRPr="00A91EE4" w:rsidRDefault="0045551E" w:rsidP="00864661">
      <w:pPr>
        <w:adjustRightInd w:val="0"/>
        <w:spacing w:line="336" w:lineRule="exact"/>
        <w:textAlignment w:val="baseline"/>
        <w:rPr>
          <w:rFonts w:eastAsia="新宋体"/>
        </w:rPr>
      </w:pPr>
    </w:p>
    <w:p w:rsidR="0045551E" w:rsidRPr="00A91EE4" w:rsidRDefault="0045551E" w:rsidP="00864661">
      <w:pPr>
        <w:spacing w:line="340" w:lineRule="exact"/>
        <w:rPr>
          <w:b/>
          <w:bCs/>
          <w:color w:val="000000"/>
        </w:rPr>
      </w:pPr>
      <w:r w:rsidRPr="00A91EE4">
        <w:rPr>
          <w:b/>
          <w:bCs/>
          <w:color w:val="000000"/>
        </w:rPr>
        <w:t>C.</w:t>
      </w:r>
      <w:r w:rsidRPr="00A91EE4">
        <w:rPr>
          <w:b/>
          <w:bCs/>
          <w:color w:val="000000"/>
        </w:rPr>
        <w:tab/>
        <w:t>Read the passage and fill in the blanks with proper words (</w:t>
      </w:r>
      <w:r w:rsidRPr="00A91EE4">
        <w:rPr>
          <w:rFonts w:cs="宋体" w:hint="eastAsia"/>
          <w:b/>
          <w:bCs/>
          <w:color w:val="000000"/>
        </w:rPr>
        <w:t>在短文的空格内填入适当的词，使其内容通顺。每空格限填一词，首字母已给</w:t>
      </w:r>
      <w:r w:rsidRPr="00A91EE4">
        <w:rPr>
          <w:b/>
          <w:bCs/>
          <w:color w:val="000000"/>
        </w:rPr>
        <w:t>) (14</w:t>
      </w:r>
      <w:r w:rsidRPr="00A91EE4">
        <w:rPr>
          <w:rFonts w:cs="宋体" w:hint="eastAsia"/>
          <w:b/>
          <w:bCs/>
          <w:color w:val="000000"/>
        </w:rPr>
        <w:t>分</w:t>
      </w:r>
      <w:r w:rsidRPr="00A91EE4">
        <w:rPr>
          <w:b/>
          <w:bCs/>
          <w:color w:val="000000"/>
        </w:rPr>
        <w:t>)</w:t>
      </w:r>
    </w:p>
    <w:p w:rsidR="0045551E" w:rsidRPr="00A91EE4" w:rsidRDefault="0045551E" w:rsidP="00864661">
      <w:r w:rsidRPr="00A91EE4">
        <w:t xml:space="preserve">    Throughout the 1900s, almost everyone knew how to jump, or </w:t>
      </w:r>
      <w:r w:rsidRPr="00A91EE4">
        <w:rPr>
          <w:rFonts w:cs="宋体" w:hint="eastAsia"/>
        </w:rPr>
        <w:t>“</w:t>
      </w:r>
      <w:r w:rsidRPr="00A91EE4">
        <w:t>skip</w:t>
      </w:r>
      <w:r w:rsidRPr="00A91EE4">
        <w:rPr>
          <w:rFonts w:cs="宋体" w:hint="eastAsia"/>
        </w:rPr>
        <w:t>”</w:t>
      </w:r>
      <w:r w:rsidRPr="00A91EE4">
        <w:t xml:space="preserve"> rope. And it wasn’t just kids on playgrounds chanting silly rhymes or singing favourite songs. Champion boxes like Sugar Ray Leonard and Muhammad Ali jumped rope to build stamina (</w:t>
      </w:r>
      <w:r w:rsidRPr="00A91EE4">
        <w:rPr>
          <w:rFonts w:cs="宋体" w:hint="eastAsia"/>
        </w:rPr>
        <w:t>耐力</w:t>
      </w:r>
      <w:r w:rsidRPr="00A91EE4">
        <w:t>) and develop quick footwork.</w:t>
      </w:r>
    </w:p>
    <w:p w:rsidR="0045551E" w:rsidRPr="00A91EE4" w:rsidRDefault="0045551E" w:rsidP="00864661">
      <w:pPr>
        <w:ind w:firstLineChars="200" w:firstLine="420"/>
      </w:pPr>
      <w:r w:rsidRPr="00A91EE4">
        <w:t>The activity of rope-jumping for f</w:t>
      </w:r>
      <w:r>
        <w:rPr>
          <w:rFonts w:eastAsia="新宋体"/>
          <w:u w:val="single"/>
        </w:rPr>
        <w:t xml:space="preserve">   81 </w:t>
      </w:r>
      <w:r w:rsidRPr="00A91EE4">
        <w:rPr>
          <w:rFonts w:eastAsia="新宋体"/>
          <w:u w:val="single"/>
        </w:rPr>
        <w:t xml:space="preserve">  </w:t>
      </w:r>
      <w:r w:rsidRPr="00A91EE4">
        <w:t xml:space="preserve"> and exercise has most likely been around for thousands of years. Historians believe children skipping rope, and medieval (</w:t>
      </w:r>
      <w:r w:rsidRPr="00A91EE4">
        <w:rPr>
          <w:rFonts w:cs="宋体" w:hint="eastAsia"/>
        </w:rPr>
        <w:t>中世纪的</w:t>
      </w:r>
      <w:r w:rsidRPr="00A91EE4">
        <w:t>) European paintings s</w:t>
      </w:r>
      <w:r>
        <w:rPr>
          <w:rFonts w:eastAsia="新宋体"/>
          <w:u w:val="single"/>
        </w:rPr>
        <w:t xml:space="preserve">   82 </w:t>
      </w:r>
      <w:r w:rsidRPr="00A91EE4">
        <w:rPr>
          <w:rFonts w:eastAsia="新宋体"/>
          <w:u w:val="single"/>
        </w:rPr>
        <w:t xml:space="preserve">  </w:t>
      </w:r>
      <w:r w:rsidRPr="00A91EE4">
        <w:t xml:space="preserve"> children skipping rope on the cobblestone (</w:t>
      </w:r>
      <w:r>
        <w:rPr>
          <w:rFonts w:cs="宋体" w:hint="eastAsia"/>
        </w:rPr>
        <w:t>鹅卵</w:t>
      </w:r>
      <w:r w:rsidRPr="00A91EE4">
        <w:rPr>
          <w:rFonts w:cs="宋体" w:hint="eastAsia"/>
        </w:rPr>
        <w:t>石</w:t>
      </w:r>
      <w:r w:rsidRPr="00A91EE4">
        <w:t>) streets.</w:t>
      </w:r>
    </w:p>
    <w:p w:rsidR="0045551E" w:rsidRPr="00A91EE4" w:rsidRDefault="0045551E" w:rsidP="00864661">
      <w:pPr>
        <w:ind w:firstLineChars="200" w:firstLine="420"/>
      </w:pPr>
      <w:r>
        <w:rPr>
          <w:noProof/>
        </w:rPr>
        <w:pict>
          <v:shape id="图片 17" o:spid="_x0000_s1038" type="#_x0000_t75" style="position:absolute;left:0;text-align:left;margin-left:330.45pt;margin-top:282.45pt;width:106.5pt;height:137.55pt;z-index:251658240;visibility:visible;mso-position-horizontal-relative:margin;mso-position-vertical-relative:margin">
            <v:imagedata r:id="rId17" o:title=""/>
            <w10:wrap type="square" anchorx="margin" anchory="margin"/>
          </v:shape>
        </w:pict>
      </w:r>
      <w:r w:rsidRPr="00A91EE4">
        <w:t>The earliest jump ropers in North America may have been Dutch immigrants, who brought the game Double Dutch with them in the 1600s. In Double Dutch, two turners h</w:t>
      </w:r>
      <w:r>
        <w:rPr>
          <w:rFonts w:eastAsia="新宋体"/>
          <w:u w:val="single"/>
        </w:rPr>
        <w:t xml:space="preserve">   83 </w:t>
      </w:r>
      <w:r w:rsidRPr="00A91EE4">
        <w:rPr>
          <w:rFonts w:eastAsia="新宋体"/>
          <w:u w:val="single"/>
        </w:rPr>
        <w:t xml:space="preserve">  </w:t>
      </w:r>
      <w:r w:rsidRPr="00A91EE4">
        <w:t xml:space="preserve"> the ends of two ropes and turn them in opposite directions as one person jumps between them. When the game was first introduced, girls couldn’t participate, partly because they were c</w:t>
      </w:r>
      <w:r>
        <w:rPr>
          <w:rFonts w:eastAsia="新宋体"/>
          <w:u w:val="single"/>
        </w:rPr>
        <w:t xml:space="preserve">   84 </w:t>
      </w:r>
      <w:r w:rsidRPr="00A91EE4">
        <w:rPr>
          <w:rFonts w:eastAsia="新宋体"/>
          <w:u w:val="single"/>
        </w:rPr>
        <w:t xml:space="preserve">  </w:t>
      </w:r>
      <w:r w:rsidRPr="00A91EE4">
        <w:t xml:space="preserve"> weaker, and exercise was thought of as unfeminine (</w:t>
      </w:r>
      <w:r w:rsidRPr="00A91EE4">
        <w:rPr>
          <w:rFonts w:cs="宋体" w:hint="eastAsia"/>
        </w:rPr>
        <w:t>不适合女性的</w:t>
      </w:r>
      <w:r w:rsidRPr="00A91EE4">
        <w:t>). Also, girls wore l</w:t>
      </w:r>
      <w:r>
        <w:rPr>
          <w:rFonts w:eastAsia="新宋体"/>
          <w:u w:val="single"/>
        </w:rPr>
        <w:t xml:space="preserve">   85 </w:t>
      </w:r>
      <w:r w:rsidRPr="00A91EE4">
        <w:rPr>
          <w:rFonts w:eastAsia="新宋体"/>
          <w:u w:val="single"/>
        </w:rPr>
        <w:t xml:space="preserve">  </w:t>
      </w:r>
      <w:r w:rsidRPr="00A91EE4">
        <w:t xml:space="preserve"> dresses that got in the way.</w:t>
      </w:r>
    </w:p>
    <w:p w:rsidR="0045551E" w:rsidRPr="00A91EE4" w:rsidRDefault="0045551E" w:rsidP="00864661">
      <w:pPr>
        <w:ind w:firstLineChars="200" w:firstLine="420"/>
      </w:pPr>
      <w:r w:rsidRPr="00A91EE4">
        <w:t>Once girls did start jumping, however, they really took over. And later, it was m</w:t>
      </w:r>
      <w:r>
        <w:rPr>
          <w:rFonts w:eastAsia="新宋体"/>
          <w:u w:val="single"/>
        </w:rPr>
        <w:t xml:space="preserve">   86 </w:t>
      </w:r>
      <w:r w:rsidRPr="00A91EE4">
        <w:rPr>
          <w:rFonts w:eastAsia="新宋体"/>
          <w:u w:val="single"/>
        </w:rPr>
        <w:t xml:space="preserve">  </w:t>
      </w:r>
      <w:r w:rsidRPr="00A91EE4">
        <w:t xml:space="preserve"> girls who were better at this activity. Now, both girls and boys jump rope. Jumping rope has become a worldwide competitive sport in which children and adults com</w:t>
      </w:r>
      <w:r>
        <w:t>pete in both single</w:t>
      </w:r>
      <w:r w:rsidRPr="00A91EE4">
        <w:t xml:space="preserve"> and t</w:t>
      </w:r>
      <w:r>
        <w:rPr>
          <w:rFonts w:eastAsia="新宋体"/>
          <w:u w:val="single"/>
        </w:rPr>
        <w:t xml:space="preserve">   87 </w:t>
      </w:r>
      <w:r w:rsidRPr="00A91EE4">
        <w:rPr>
          <w:rFonts w:eastAsia="新宋体"/>
          <w:u w:val="single"/>
        </w:rPr>
        <w:t xml:space="preserve">  </w:t>
      </w:r>
      <w:r w:rsidRPr="00A91EE4">
        <w:t xml:space="preserve"> events.</w:t>
      </w:r>
    </w:p>
    <w:p w:rsidR="0045551E" w:rsidRPr="00A91EE4" w:rsidRDefault="0045551E" w:rsidP="00864661">
      <w:pPr>
        <w:ind w:firstLineChars="200" w:firstLine="420"/>
      </w:pPr>
      <w:r w:rsidRPr="00A91EE4">
        <w:t>So, pick up a rope, find a silly rhyme or your favorite song, and start jumping.</w:t>
      </w:r>
    </w:p>
    <w:p w:rsidR="0045551E" w:rsidRPr="00A91EE4" w:rsidRDefault="0045551E" w:rsidP="00864661">
      <w:pPr>
        <w:rPr>
          <w:b/>
          <w:bCs/>
          <w:color w:val="000000"/>
        </w:rPr>
      </w:pPr>
      <w:r w:rsidRPr="00A91EE4">
        <w:t xml:space="preserve"> </w:t>
      </w:r>
    </w:p>
    <w:p w:rsidR="0045551E" w:rsidRPr="00A91EE4" w:rsidRDefault="0045551E" w:rsidP="00864661">
      <w:pPr>
        <w:spacing w:line="340" w:lineRule="exact"/>
        <w:ind w:left="420" w:hangingChars="199" w:hanging="420"/>
        <w:rPr>
          <w:b/>
          <w:bCs/>
          <w:color w:val="000000"/>
        </w:rPr>
      </w:pPr>
      <w:r w:rsidRPr="00A91EE4">
        <w:rPr>
          <w:b/>
          <w:bCs/>
          <w:color w:val="000000"/>
        </w:rPr>
        <w:t>D.</w:t>
      </w:r>
      <w:r w:rsidRPr="00A91EE4">
        <w:rPr>
          <w:b/>
          <w:bCs/>
          <w:color w:val="000000"/>
        </w:rPr>
        <w:tab/>
        <w:t>Answer the questions (</w:t>
      </w:r>
      <w:r w:rsidRPr="00A91EE4">
        <w:rPr>
          <w:rFonts w:cs="宋体" w:hint="eastAsia"/>
          <w:b/>
          <w:bCs/>
          <w:color w:val="000000"/>
        </w:rPr>
        <w:t>根据短文内容回答问题</w:t>
      </w:r>
      <w:r w:rsidRPr="00A91EE4">
        <w:rPr>
          <w:b/>
          <w:bCs/>
          <w:color w:val="000000"/>
        </w:rPr>
        <w:t>) (12</w:t>
      </w:r>
      <w:r w:rsidRPr="00A91EE4">
        <w:rPr>
          <w:rFonts w:cs="宋体" w:hint="eastAsia"/>
          <w:b/>
          <w:bCs/>
          <w:color w:val="000000"/>
        </w:rPr>
        <w:t>分</w:t>
      </w:r>
      <w:r w:rsidRPr="00A91EE4">
        <w:rPr>
          <w:b/>
          <w:bCs/>
          <w:color w:val="000000"/>
        </w:rPr>
        <w:t>)</w:t>
      </w:r>
    </w:p>
    <w:p w:rsidR="0045551E" w:rsidRPr="00A91EE4" w:rsidRDefault="0045551E" w:rsidP="00864661">
      <w:pPr>
        <w:ind w:firstLineChars="200" w:firstLine="420"/>
      </w:pPr>
      <w:r>
        <w:rPr>
          <w:noProof/>
        </w:rPr>
        <w:pict>
          <v:shape id="图片 15" o:spid="_x0000_s1039" type="#_x0000_t75" alt="Scott_J" style="position:absolute;left:0;text-align:left;margin-left:-17.15pt;margin-top:483.25pt;width:109.15pt;height:136.05pt;z-index:251662336;visibility:visible;mso-position-horizontal-relative:margin;mso-position-vertical-relative:margin">
            <v:imagedata r:id="rId18" o:title=""/>
            <w10:wrap type="square" anchorx="margin" anchory="margin"/>
          </v:shape>
        </w:pict>
      </w:r>
      <w:r w:rsidRPr="00A91EE4">
        <w:t>Scott Kelly, an American astronaut, returned to earth on March 2, 2016. He was taller by nearly 1.5 inches (3.81 cm) when he landed on Earth after his 340-day space mission on the International Space Station (ISS).</w:t>
      </w:r>
    </w:p>
    <w:p w:rsidR="0045551E" w:rsidRPr="00A91EE4" w:rsidRDefault="0045551E" w:rsidP="00864661">
      <w:pPr>
        <w:ind w:firstLineChars="200" w:firstLine="420"/>
      </w:pPr>
      <w:r w:rsidRPr="00A91EE4">
        <w:t>His change in height, which lasted about two days, raised the question: What are the effects of a long-term stay in space?</w:t>
      </w:r>
    </w:p>
    <w:p w:rsidR="0045551E" w:rsidRPr="00A91EE4" w:rsidRDefault="0045551E" w:rsidP="00864661">
      <w:pPr>
        <w:ind w:firstLineChars="200" w:firstLine="420"/>
      </w:pPr>
      <w:r w:rsidRPr="00A91EE4">
        <w:t>As you probably know, there is no gravity in space. This not only causes difficulties in everyday actions like eating, walking and sleeping, but also problems for the human body.</w:t>
      </w:r>
    </w:p>
    <w:p w:rsidR="0045551E" w:rsidRPr="00A91EE4" w:rsidRDefault="0045551E" w:rsidP="00632F30">
      <w:pPr>
        <w:ind w:firstLineChars="200" w:firstLine="420"/>
      </w:pPr>
      <w:r w:rsidRPr="00A91EE4">
        <w:t xml:space="preserve">The first problem is the air. </w:t>
      </w:r>
      <w:r>
        <w:t>Without gravity, carbon dioxide</w:t>
      </w:r>
      <w:r w:rsidRPr="00A91EE4">
        <w:t xml:space="preserve"> cannot spread during breathing, but gathers around the body and causes headaches. </w:t>
      </w:r>
      <w:r>
        <w:t>More than that,</w:t>
      </w:r>
      <w:r w:rsidRPr="00A91EE4">
        <w:t xml:space="preserve"> human feelings of movement are affected, which could make people feel sick.</w:t>
      </w:r>
    </w:p>
    <w:p w:rsidR="0045551E" w:rsidRPr="00A91EE4" w:rsidRDefault="0045551E" w:rsidP="00864661">
      <w:pPr>
        <w:ind w:firstLineChars="200" w:firstLine="420"/>
      </w:pPr>
      <w:r w:rsidRPr="00A91EE4">
        <w:t>The body’s fluids(</w:t>
      </w:r>
      <w:r w:rsidRPr="00A91EE4">
        <w:rPr>
          <w:rFonts w:cs="宋体" w:hint="eastAsia"/>
        </w:rPr>
        <w:t>液体</w:t>
      </w:r>
      <w:r w:rsidRPr="00A91EE4">
        <w:t xml:space="preserve">) don’t work well in weightlessness, making blood flow upward instead of down to the lower legs, and astronauts’ faces </w:t>
      </w:r>
      <w:r>
        <w:t>become</w:t>
      </w:r>
      <w:r w:rsidRPr="00A91EE4">
        <w:t xml:space="preserve"> fatter than normal. Gaps between bones also become larger because humans cannot stand up straight. The spine(</w:t>
      </w:r>
      <w:r w:rsidRPr="00A91EE4">
        <w:rPr>
          <w:rFonts w:cs="宋体" w:hint="eastAsia"/>
        </w:rPr>
        <w:t>脊柱</w:t>
      </w:r>
      <w:r w:rsidRPr="00A91EE4">
        <w:t xml:space="preserve">) can also get bigger in zero gravity. </w:t>
      </w:r>
    </w:p>
    <w:p w:rsidR="0045551E" w:rsidRPr="00A91EE4" w:rsidRDefault="0045551E" w:rsidP="00864661">
      <w:pPr>
        <w:ind w:firstLineChars="200" w:firstLine="420"/>
      </w:pPr>
      <w:r w:rsidRPr="00A91EE4">
        <w:t>In addition, human bodies become weaker because of the lack of gravity and space to move around in. Some astronauts said that after they returned, their muscles hurt and their skin became very sensitive(</w:t>
      </w:r>
      <w:r w:rsidRPr="00A91EE4">
        <w:rPr>
          <w:rFonts w:cs="宋体" w:hint="eastAsia"/>
        </w:rPr>
        <w:t>敏感的</w:t>
      </w:r>
      <w:r w:rsidRPr="00A91EE4">
        <w:t>). Kelly said during his first press conference, “It</w:t>
      </w:r>
      <w:r>
        <w:t xml:space="preserve"> was</w:t>
      </w:r>
      <w:r w:rsidRPr="00A91EE4">
        <w:t xml:space="preserve"> almost like my body was on fire wherever I s</w:t>
      </w:r>
      <w:r>
        <w:t>a</w:t>
      </w:r>
      <w:r w:rsidRPr="00A91EE4">
        <w:t>t or l</w:t>
      </w:r>
      <w:r>
        <w:t>ay</w:t>
      </w:r>
      <w:r w:rsidRPr="00A91EE4">
        <w:t xml:space="preserve"> or walk</w:t>
      </w:r>
      <w:r>
        <w:t>ed</w:t>
      </w:r>
      <w:r w:rsidRPr="00A91EE4">
        <w:t>.”</w:t>
      </w:r>
    </w:p>
    <w:p w:rsidR="0045551E" w:rsidRPr="00A91EE4" w:rsidRDefault="0045551E" w:rsidP="00864661">
      <w:pPr>
        <w:ind w:firstLineChars="200" w:firstLine="420"/>
      </w:pPr>
      <w:r w:rsidRPr="00A91EE4">
        <w:t>However, the research into the effects of long-term space flight on human bodies and minds never stops. There are many actions that astronauts can take in space. They can take vitamin D for bone growth, wear special belts on their legs to keep blood in their lower bodies and do strength coaches’ exercises. The fans in the ISS also help spread carbon dioxide around. “We will do further research.” NASA Administrator Charles Bolden said, “I believe it will be meaningful to human-being.”</w:t>
      </w:r>
    </w:p>
    <w:p w:rsidR="0045551E" w:rsidRPr="00A91EE4" w:rsidRDefault="0045551E" w:rsidP="003673F3">
      <w:r w:rsidRPr="00A91EE4">
        <w:t xml:space="preserve">88. Something </w:t>
      </w:r>
      <w:r>
        <w:t>occured</w:t>
      </w:r>
      <w:r w:rsidRPr="00A91EE4">
        <w:t xml:space="preserve"> to Kelly’s body when he finished his space mission, didn’t it?</w:t>
      </w:r>
    </w:p>
    <w:p w:rsidR="0045551E" w:rsidRPr="00A91EE4" w:rsidRDefault="0045551E" w:rsidP="003673F3">
      <w:r w:rsidRPr="00A91EE4">
        <w:t>89. People may _____________, if carbon dioxide cannot spread during breathing.</w:t>
      </w:r>
    </w:p>
    <w:p w:rsidR="0045551E" w:rsidRPr="00A91EE4" w:rsidRDefault="0045551E" w:rsidP="003673F3">
      <w:r w:rsidRPr="00A91EE4">
        <w:t xml:space="preserve">90. </w:t>
      </w:r>
      <w:r>
        <w:t>What will happen to astronauts’ faces in space</w:t>
      </w:r>
      <w:r w:rsidRPr="00A91EE4">
        <w:t>?</w:t>
      </w:r>
    </w:p>
    <w:p w:rsidR="0045551E" w:rsidRPr="00A91EE4" w:rsidRDefault="0045551E" w:rsidP="003673F3">
      <w:r w:rsidRPr="00A91EE4">
        <w:t>91. Why did Kelly feel burned when he was sleeping according to the text?</w:t>
      </w:r>
    </w:p>
    <w:p w:rsidR="0045551E" w:rsidRPr="00A91EE4" w:rsidRDefault="0045551E" w:rsidP="003673F3">
      <w:r w:rsidRPr="00A91EE4">
        <w:t>92. What can astronauts do to keep fit in space?</w:t>
      </w:r>
    </w:p>
    <w:p w:rsidR="0045551E" w:rsidRPr="00A91EE4" w:rsidRDefault="0045551E" w:rsidP="003673F3">
      <w:r w:rsidRPr="00A91EE4">
        <w:t>93. Do you agree that the research is meaningful to human-being? Why?</w:t>
      </w:r>
    </w:p>
    <w:p w:rsidR="0045551E" w:rsidRPr="00A91EE4" w:rsidRDefault="0045551E" w:rsidP="00864661">
      <w:pPr>
        <w:rPr>
          <w:b/>
          <w:bCs/>
        </w:rPr>
      </w:pPr>
      <w:r w:rsidRPr="00A91EE4">
        <w:rPr>
          <w:b/>
          <w:bCs/>
        </w:rPr>
        <w:t>VII. Writing</w:t>
      </w:r>
      <w:r w:rsidRPr="00A91EE4">
        <w:rPr>
          <w:rFonts w:cs="宋体" w:hint="eastAsia"/>
          <w:b/>
          <w:bCs/>
        </w:rPr>
        <w:t>（作文）</w:t>
      </w:r>
      <w:r w:rsidRPr="00A91EE4">
        <w:rPr>
          <w:b/>
          <w:bCs/>
        </w:rPr>
        <w:t xml:space="preserve"> </w:t>
      </w:r>
      <w:r w:rsidRPr="00A91EE4">
        <w:rPr>
          <w:rFonts w:cs="宋体" w:hint="eastAsia"/>
          <w:b/>
          <w:bCs/>
        </w:rPr>
        <w:t>（共</w:t>
      </w:r>
      <w:r w:rsidRPr="00A91EE4">
        <w:rPr>
          <w:b/>
          <w:bCs/>
        </w:rPr>
        <w:t>20</w:t>
      </w:r>
      <w:r w:rsidRPr="00A91EE4">
        <w:rPr>
          <w:rFonts w:cs="宋体" w:hint="eastAsia"/>
          <w:b/>
          <w:bCs/>
        </w:rPr>
        <w:t>分）</w:t>
      </w:r>
    </w:p>
    <w:p w:rsidR="0045551E" w:rsidRDefault="0045551E" w:rsidP="00864661">
      <w:pPr>
        <w:rPr>
          <w:b/>
          <w:bCs/>
        </w:rPr>
      </w:pPr>
      <w:r>
        <w:rPr>
          <w:b/>
          <w:bCs/>
        </w:rPr>
        <w:t>94. Write at least 60 words on the topic “ A person ___________me before”</w:t>
      </w:r>
    </w:p>
    <w:p w:rsidR="0045551E" w:rsidRDefault="0045551E" w:rsidP="00864661">
      <w:pPr>
        <w:rPr>
          <w:b/>
          <w:bCs/>
        </w:rPr>
      </w:pPr>
      <w:r>
        <w:rPr>
          <w:rFonts w:cs="宋体" w:hint="eastAsia"/>
          <w:b/>
          <w:bCs/>
        </w:rPr>
        <w:t>（以“曾经</w:t>
      </w:r>
      <w:r>
        <w:rPr>
          <w:b/>
          <w:bCs/>
        </w:rPr>
        <w:t xml:space="preserve">_________ </w:t>
      </w:r>
      <w:r>
        <w:rPr>
          <w:rFonts w:hint="eastAsia"/>
          <w:b/>
          <w:bCs/>
        </w:rPr>
        <w:t>过</w:t>
      </w:r>
      <w:r>
        <w:rPr>
          <w:rFonts w:cs="宋体" w:hint="eastAsia"/>
          <w:b/>
          <w:bCs/>
        </w:rPr>
        <w:t>我的人”为题，写一篇不少于</w:t>
      </w:r>
      <w:r>
        <w:rPr>
          <w:b/>
          <w:bCs/>
        </w:rPr>
        <w:t>60</w:t>
      </w:r>
      <w:r>
        <w:rPr>
          <w:rFonts w:cs="宋体" w:hint="eastAsia"/>
          <w:b/>
          <w:bCs/>
        </w:rPr>
        <w:t>个词的短文，标点符号不占格）</w:t>
      </w:r>
    </w:p>
    <w:p w:rsidR="0045551E" w:rsidRDefault="0045551E" w:rsidP="00864661">
      <w:pPr>
        <w:rPr>
          <w:b/>
          <w:bCs/>
        </w:rPr>
      </w:pPr>
    </w:p>
    <w:p w:rsidR="0045551E" w:rsidRDefault="0045551E" w:rsidP="00864661">
      <w:pPr>
        <w:rPr>
          <w:rFonts w:ascii="黑体" w:eastAsia="黑体" w:hAnsi="黑体" w:cs="黑体"/>
          <w:b/>
          <w:bCs/>
        </w:rPr>
      </w:pPr>
      <w:r w:rsidRPr="00BF53A6">
        <w:rPr>
          <w:rFonts w:ascii="黑体" w:eastAsia="黑体" w:hAnsi="黑体"/>
          <w:b/>
          <w:bCs/>
        </w:rPr>
        <w:tab/>
      </w:r>
      <w:r>
        <w:rPr>
          <w:rFonts w:ascii="黑体" w:eastAsia="黑体" w:hAnsi="黑体" w:cs="黑体" w:hint="eastAsia"/>
          <w:b/>
          <w:bCs/>
        </w:rPr>
        <w:t>很多人曾经出现在你的成长旅程中，他们或帮助你，或鼓励你，或爱护你，……</w:t>
      </w:r>
    </w:p>
    <w:p w:rsidR="0045551E" w:rsidRPr="00BF53A6" w:rsidRDefault="0045551E" w:rsidP="00632F30">
      <w:pPr>
        <w:ind w:firstLineChars="196" w:firstLine="413"/>
        <w:rPr>
          <w:rFonts w:ascii="黑体" w:eastAsia="黑体" w:hAnsi="黑体"/>
          <w:b/>
          <w:bCs/>
        </w:rPr>
      </w:pPr>
      <w:r>
        <w:rPr>
          <w:rFonts w:ascii="黑体" w:eastAsia="黑体" w:hAnsi="黑体" w:cs="黑体" w:hint="eastAsia"/>
          <w:b/>
          <w:bCs/>
        </w:rPr>
        <w:t>请你描述他（她）是怎样的人，以及发生在你和他（她）之间的故事，并谈谈他（她）对你的影响。</w:t>
      </w:r>
    </w:p>
    <w:p w:rsidR="0045551E" w:rsidRDefault="0045551E" w:rsidP="00864661">
      <w:pPr>
        <w:rPr>
          <w:rFonts w:ascii="黑体" w:eastAsia="黑体" w:hAnsi="黑体"/>
          <w:b/>
          <w:bCs/>
          <w:sz w:val="24"/>
          <w:szCs w:val="24"/>
        </w:rPr>
      </w:pPr>
    </w:p>
    <w:p w:rsidR="0045551E" w:rsidRPr="0021359C" w:rsidRDefault="0045551E" w:rsidP="00864661">
      <w:pPr>
        <w:rPr>
          <w:rFonts w:ascii="黑体" w:eastAsia="黑体" w:hAnsi="黑体"/>
          <w:b/>
          <w:bCs/>
          <w:sz w:val="24"/>
          <w:szCs w:val="24"/>
        </w:rPr>
      </w:pPr>
      <w:r w:rsidRPr="0021359C">
        <w:rPr>
          <w:rFonts w:ascii="黑体" w:eastAsia="黑体" w:hAnsi="黑体" w:cs="黑体" w:hint="eastAsia"/>
          <w:b/>
          <w:bCs/>
          <w:sz w:val="24"/>
          <w:szCs w:val="24"/>
        </w:rPr>
        <w:t>（</w:t>
      </w:r>
      <w:r w:rsidRPr="0021359C">
        <w:rPr>
          <w:rFonts w:ascii="黑体" w:eastAsia="黑体" w:hAnsi="黑体" w:cs="黑体" w:hint="eastAsia"/>
          <w:b/>
          <w:bCs/>
        </w:rPr>
        <w:t>注意：</w:t>
      </w:r>
      <w:r w:rsidRPr="0021359C">
        <w:rPr>
          <w:rFonts w:ascii="黑体" w:eastAsia="黑体" w:hAnsi="黑体" w:cs="黑体" w:hint="eastAsia"/>
          <w:b/>
          <w:bCs/>
          <w:sz w:val="24"/>
          <w:szCs w:val="24"/>
          <w:em w:val="dot"/>
        </w:rPr>
        <w:t>短文中不得出现任何真实人名、校名及其它相关信息，否则不予评分</w:t>
      </w:r>
      <w:r w:rsidRPr="0021359C">
        <w:rPr>
          <w:rFonts w:ascii="黑体" w:eastAsia="黑体" w:hAnsi="黑体" w:cs="黑体" w:hint="eastAsia"/>
          <w:b/>
          <w:bCs/>
          <w:sz w:val="24"/>
          <w:szCs w:val="24"/>
        </w:rPr>
        <w:t>。）</w:t>
      </w:r>
    </w:p>
    <w:p w:rsidR="0045551E" w:rsidRPr="00A91EE4" w:rsidRDefault="0045551E" w:rsidP="00864661">
      <w:pPr>
        <w:rPr>
          <w:rFonts w:ascii="黑体" w:eastAsia="黑体" w:hAnsi="黑体"/>
          <w:b/>
          <w:bCs/>
          <w:sz w:val="24"/>
          <w:szCs w:val="24"/>
        </w:rPr>
      </w:pPr>
    </w:p>
    <w:sectPr w:rsidR="0045551E" w:rsidRPr="00A91EE4" w:rsidSect="001F3693">
      <w:footerReference w:type="default" r:id="rId19"/>
      <w:pgSz w:w="11906" w:h="16838" w:code="9"/>
      <w:pgMar w:top="2268" w:right="1701" w:bottom="2098" w:left="1701" w:header="851" w:footer="1418"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51E" w:rsidRDefault="0045551E" w:rsidP="00D670CA">
      <w:r>
        <w:separator/>
      </w:r>
    </w:p>
  </w:endnote>
  <w:endnote w:type="continuationSeparator" w:id="0">
    <w:p w:rsidR="0045551E" w:rsidRDefault="0045551E" w:rsidP="00D670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pfHumnst BT">
    <w:altName w:val="Segoe UI"/>
    <w:panose1 w:val="00000000000000000000"/>
    <w:charset w:val="00"/>
    <w:family w:val="swiss"/>
    <w:notTrueType/>
    <w:pitch w:val="variable"/>
    <w:sig w:usb0="00000003" w:usb1="00000000" w:usb2="00000000" w:usb3="00000000" w:csb0="00000001" w:csb1="00000000"/>
  </w:font>
  <w:font w:name="方正报宋简体">
    <w:altName w:val="微软雅黑"/>
    <w:panose1 w:val="00000000000000000000"/>
    <w:charset w:val="86"/>
    <w:family w:val="script"/>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 Mincho">
    <w:altName w:val="昒? 瀡?"/>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MS Gothic">
    <w:altName w:val="昒? 嫛???"/>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1E" w:rsidRPr="003673F3" w:rsidRDefault="0045551E" w:rsidP="003673F3">
    <w:pPr>
      <w:pStyle w:val="Footer"/>
      <w:jc w:val="center"/>
      <w:rPr>
        <w:sz w:val="21"/>
        <w:szCs w:val="21"/>
      </w:rPr>
    </w:pPr>
    <w:r w:rsidRPr="003673F3">
      <w:rPr>
        <w:sz w:val="21"/>
        <w:szCs w:val="21"/>
      </w:rPr>
      <w:t xml:space="preserve">— </w:t>
    </w:r>
    <w:r w:rsidRPr="003673F3">
      <w:rPr>
        <w:sz w:val="21"/>
        <w:szCs w:val="21"/>
      </w:rPr>
      <w:fldChar w:fldCharType="begin"/>
    </w:r>
    <w:r w:rsidRPr="003673F3">
      <w:rPr>
        <w:sz w:val="21"/>
        <w:szCs w:val="21"/>
      </w:rPr>
      <w:instrText xml:space="preserve"> PAGE   \* MERGEFORMAT </w:instrText>
    </w:r>
    <w:r w:rsidRPr="003673F3">
      <w:rPr>
        <w:sz w:val="21"/>
        <w:szCs w:val="21"/>
      </w:rPr>
      <w:fldChar w:fldCharType="separate"/>
    </w:r>
    <w:r w:rsidRPr="00F12BC3">
      <w:rPr>
        <w:noProof/>
        <w:sz w:val="21"/>
        <w:szCs w:val="21"/>
        <w:lang w:val="zh-CN"/>
      </w:rPr>
      <w:t>7</w:t>
    </w:r>
    <w:r w:rsidRPr="003673F3">
      <w:rPr>
        <w:sz w:val="21"/>
        <w:szCs w:val="21"/>
      </w:rPr>
      <w:fldChar w:fldCharType="end"/>
    </w:r>
    <w:r w:rsidRPr="003673F3">
      <w:rPr>
        <w:sz w:val="21"/>
        <w:szCs w:val="21"/>
      </w:rPr>
      <w:t xml:space="preserve"> —</w:t>
    </w:r>
  </w:p>
  <w:p w:rsidR="0045551E" w:rsidRDefault="0045551E" w:rsidP="007856CF">
    <w:pPr>
      <w:pStyle w:val="Footer"/>
      <w:wordWrap w:val="0"/>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51E" w:rsidRDefault="0045551E" w:rsidP="00D670CA">
      <w:r>
        <w:separator/>
      </w:r>
    </w:p>
  </w:footnote>
  <w:footnote w:type="continuationSeparator" w:id="0">
    <w:p w:rsidR="0045551E" w:rsidRDefault="0045551E" w:rsidP="00D670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76F02"/>
    <w:multiLevelType w:val="hybridMultilevel"/>
    <w:tmpl w:val="C9B48CD2"/>
    <w:lvl w:ilvl="0" w:tplc="B83EA080">
      <w:start w:val="69"/>
      <w:numFmt w:val="decimal"/>
      <w:lvlText w:val="%1."/>
      <w:lvlJc w:val="left"/>
      <w:pPr>
        <w:ind w:left="360" w:hanging="360"/>
      </w:pPr>
      <w:rPr>
        <w:rFonts w:eastAsia="宋体" w:cs="Times New Roman" w:hint="eastAsia"/>
      </w:rPr>
    </w:lvl>
    <w:lvl w:ilvl="1" w:tplc="04090019">
      <w:start w:val="1"/>
      <w:numFmt w:val="lowerLetter"/>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lowerLetter"/>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lowerLetter"/>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
    <w:nsid w:val="265C5C2E"/>
    <w:multiLevelType w:val="hybridMultilevel"/>
    <w:tmpl w:val="582CEE2E"/>
    <w:lvl w:ilvl="0" w:tplc="8F80B79C">
      <w:start w:val="88"/>
      <w:numFmt w:val="decimal"/>
      <w:lvlText w:val="%1."/>
      <w:lvlJc w:val="left"/>
      <w:pPr>
        <w:tabs>
          <w:tab w:val="num" w:pos="495"/>
        </w:tabs>
        <w:ind w:left="495" w:hanging="495"/>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557F8EC5"/>
    <w:multiLevelType w:val="singleLevel"/>
    <w:tmpl w:val="557F8EC5"/>
    <w:lvl w:ilvl="0">
      <w:start w:val="13"/>
      <w:numFmt w:val="decimal"/>
      <w:suff w:val="space"/>
      <w:lvlText w:val="%1."/>
      <w:lvlJc w:val="left"/>
      <w:rPr>
        <w:rFonts w:cs="Times New Roman"/>
      </w:rPr>
    </w:lvl>
  </w:abstractNum>
  <w:abstractNum w:abstractNumId="3">
    <w:nsid w:val="557FB4B8"/>
    <w:multiLevelType w:val="singleLevel"/>
    <w:tmpl w:val="557FB4B8"/>
    <w:lvl w:ilvl="0">
      <w:start w:val="54"/>
      <w:numFmt w:val="decimal"/>
      <w:suff w:val="space"/>
      <w:lvlText w:val="%1."/>
      <w:lvlJc w:val="left"/>
      <w:rPr>
        <w:rFonts w:cs="Times New Roman"/>
      </w:rPr>
    </w:lvl>
  </w:abstractNum>
  <w:abstractNum w:abstractNumId="4">
    <w:nsid w:val="557FBB24"/>
    <w:multiLevelType w:val="singleLevel"/>
    <w:tmpl w:val="557FBB24"/>
    <w:lvl w:ilvl="0">
      <w:start w:val="1"/>
      <w:numFmt w:val="upperLetter"/>
      <w:suff w:val="space"/>
      <w:lvlText w:val="%1."/>
      <w:lvlJc w:val="left"/>
      <w:rPr>
        <w:rFonts w:cs="Times New Roman"/>
      </w:rPr>
    </w:lvl>
  </w:abstractNum>
  <w:abstractNum w:abstractNumId="5">
    <w:nsid w:val="72F97C0C"/>
    <w:multiLevelType w:val="multilevel"/>
    <w:tmpl w:val="72F97C0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7D0C0B0B"/>
    <w:multiLevelType w:val="hybridMultilevel"/>
    <w:tmpl w:val="B7D02BC4"/>
    <w:lvl w:ilvl="0" w:tplc="AD2A95FE">
      <w:start w:val="1"/>
      <w:numFmt w:val="decimal"/>
      <w:lvlText w:val="%1."/>
      <w:lvlJc w:val="left"/>
      <w:pPr>
        <w:ind w:left="502" w:hanging="360"/>
      </w:pPr>
      <w:rPr>
        <w:rFonts w:cs="Times New Roman" w:hint="default"/>
      </w:rPr>
    </w:lvl>
    <w:lvl w:ilvl="1" w:tplc="04090019">
      <w:start w:val="1"/>
      <w:numFmt w:val="lowerLetter"/>
      <w:lvlText w:val="%2)"/>
      <w:lvlJc w:val="left"/>
      <w:pPr>
        <w:ind w:left="982" w:hanging="420"/>
      </w:pPr>
      <w:rPr>
        <w:rFonts w:cs="Times New Roman"/>
      </w:rPr>
    </w:lvl>
    <w:lvl w:ilvl="2" w:tplc="0409001B">
      <w:start w:val="1"/>
      <w:numFmt w:val="lowerRoman"/>
      <w:lvlText w:val="%3."/>
      <w:lvlJc w:val="right"/>
      <w:pPr>
        <w:ind w:left="1402" w:hanging="420"/>
      </w:pPr>
      <w:rPr>
        <w:rFonts w:cs="Times New Roman"/>
      </w:rPr>
    </w:lvl>
    <w:lvl w:ilvl="3" w:tplc="0409000F">
      <w:start w:val="1"/>
      <w:numFmt w:val="decimal"/>
      <w:lvlText w:val="%4."/>
      <w:lvlJc w:val="left"/>
      <w:pPr>
        <w:ind w:left="1822" w:hanging="420"/>
      </w:pPr>
      <w:rPr>
        <w:rFonts w:cs="Times New Roman"/>
      </w:rPr>
    </w:lvl>
    <w:lvl w:ilvl="4" w:tplc="04090019">
      <w:start w:val="1"/>
      <w:numFmt w:val="lowerLetter"/>
      <w:lvlText w:val="%5)"/>
      <w:lvlJc w:val="left"/>
      <w:pPr>
        <w:ind w:left="2242" w:hanging="420"/>
      </w:pPr>
      <w:rPr>
        <w:rFonts w:cs="Times New Roman"/>
      </w:rPr>
    </w:lvl>
    <w:lvl w:ilvl="5" w:tplc="0409001B">
      <w:start w:val="1"/>
      <w:numFmt w:val="lowerRoman"/>
      <w:lvlText w:val="%6."/>
      <w:lvlJc w:val="right"/>
      <w:pPr>
        <w:ind w:left="2662" w:hanging="420"/>
      </w:pPr>
      <w:rPr>
        <w:rFonts w:cs="Times New Roman"/>
      </w:rPr>
    </w:lvl>
    <w:lvl w:ilvl="6" w:tplc="0409000F">
      <w:start w:val="1"/>
      <w:numFmt w:val="decimal"/>
      <w:lvlText w:val="%7."/>
      <w:lvlJc w:val="left"/>
      <w:pPr>
        <w:ind w:left="3082" w:hanging="420"/>
      </w:pPr>
      <w:rPr>
        <w:rFonts w:cs="Times New Roman"/>
      </w:rPr>
    </w:lvl>
    <w:lvl w:ilvl="7" w:tplc="04090019">
      <w:start w:val="1"/>
      <w:numFmt w:val="lowerLetter"/>
      <w:lvlText w:val="%8)"/>
      <w:lvlJc w:val="left"/>
      <w:pPr>
        <w:ind w:left="3502" w:hanging="420"/>
      </w:pPr>
      <w:rPr>
        <w:rFonts w:cs="Times New Roman"/>
      </w:rPr>
    </w:lvl>
    <w:lvl w:ilvl="8" w:tplc="0409001B">
      <w:start w:val="1"/>
      <w:numFmt w:val="lowerRoman"/>
      <w:lvlText w:val="%9."/>
      <w:lvlJc w:val="right"/>
      <w:pPr>
        <w:ind w:left="3922" w:hanging="420"/>
      </w:pPr>
      <w:rPr>
        <w:rFonts w:cs="Times New Roman"/>
      </w:rPr>
    </w:lvl>
  </w:abstractNum>
  <w:abstractNum w:abstractNumId="7">
    <w:nsid w:val="7EB426B4"/>
    <w:multiLevelType w:val="hybridMultilevel"/>
    <w:tmpl w:val="11B4A1C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7"/>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5A09"/>
    <w:rsid w:val="000117F6"/>
    <w:rsid w:val="00012873"/>
    <w:rsid w:val="00013C44"/>
    <w:rsid w:val="00020396"/>
    <w:rsid w:val="00035C21"/>
    <w:rsid w:val="000402BE"/>
    <w:rsid w:val="00047C0F"/>
    <w:rsid w:val="00057E48"/>
    <w:rsid w:val="000619AB"/>
    <w:rsid w:val="00061AD3"/>
    <w:rsid w:val="00064AFF"/>
    <w:rsid w:val="0007612F"/>
    <w:rsid w:val="00080D82"/>
    <w:rsid w:val="00095430"/>
    <w:rsid w:val="00097C55"/>
    <w:rsid w:val="000A26E5"/>
    <w:rsid w:val="000B1C0C"/>
    <w:rsid w:val="000B68D7"/>
    <w:rsid w:val="000B68ED"/>
    <w:rsid w:val="000C7C99"/>
    <w:rsid w:val="000D1545"/>
    <w:rsid w:val="000E455F"/>
    <w:rsid w:val="000E6DCC"/>
    <w:rsid w:val="000F7991"/>
    <w:rsid w:val="0010262C"/>
    <w:rsid w:val="0011314F"/>
    <w:rsid w:val="00122C59"/>
    <w:rsid w:val="00132E84"/>
    <w:rsid w:val="00133FB2"/>
    <w:rsid w:val="0014548E"/>
    <w:rsid w:val="00150297"/>
    <w:rsid w:val="00151895"/>
    <w:rsid w:val="00157AA5"/>
    <w:rsid w:val="00164B3A"/>
    <w:rsid w:val="0017184D"/>
    <w:rsid w:val="001830D9"/>
    <w:rsid w:val="00193499"/>
    <w:rsid w:val="0019680E"/>
    <w:rsid w:val="001B7CBC"/>
    <w:rsid w:val="001C4BCA"/>
    <w:rsid w:val="001C6133"/>
    <w:rsid w:val="001D3DCA"/>
    <w:rsid w:val="001E04A7"/>
    <w:rsid w:val="001E0B4B"/>
    <w:rsid w:val="001F3693"/>
    <w:rsid w:val="001F5E40"/>
    <w:rsid w:val="001F5F9D"/>
    <w:rsid w:val="00202809"/>
    <w:rsid w:val="00202AE1"/>
    <w:rsid w:val="00202D35"/>
    <w:rsid w:val="0020787A"/>
    <w:rsid w:val="00212C17"/>
    <w:rsid w:val="0021359C"/>
    <w:rsid w:val="00227395"/>
    <w:rsid w:val="002276B2"/>
    <w:rsid w:val="00232A2A"/>
    <w:rsid w:val="00234985"/>
    <w:rsid w:val="00234AD5"/>
    <w:rsid w:val="00235FB0"/>
    <w:rsid w:val="00243DCC"/>
    <w:rsid w:val="00244B4D"/>
    <w:rsid w:val="00246606"/>
    <w:rsid w:val="002529E8"/>
    <w:rsid w:val="002572BE"/>
    <w:rsid w:val="00262434"/>
    <w:rsid w:val="00262F5D"/>
    <w:rsid w:val="002638F0"/>
    <w:rsid w:val="002760A3"/>
    <w:rsid w:val="00281327"/>
    <w:rsid w:val="00281B51"/>
    <w:rsid w:val="00286446"/>
    <w:rsid w:val="002A0277"/>
    <w:rsid w:val="002A573A"/>
    <w:rsid w:val="002C156D"/>
    <w:rsid w:val="002C5F53"/>
    <w:rsid w:val="002C7D26"/>
    <w:rsid w:val="002D122E"/>
    <w:rsid w:val="002E16AC"/>
    <w:rsid w:val="002E1D6B"/>
    <w:rsid w:val="002E3253"/>
    <w:rsid w:val="002F2BDF"/>
    <w:rsid w:val="002F3791"/>
    <w:rsid w:val="002F521E"/>
    <w:rsid w:val="003003AB"/>
    <w:rsid w:val="0030316F"/>
    <w:rsid w:val="003128A6"/>
    <w:rsid w:val="00315E9C"/>
    <w:rsid w:val="00330F10"/>
    <w:rsid w:val="00335198"/>
    <w:rsid w:val="00340A00"/>
    <w:rsid w:val="00341ACD"/>
    <w:rsid w:val="00341BFE"/>
    <w:rsid w:val="00344243"/>
    <w:rsid w:val="003519EF"/>
    <w:rsid w:val="00352A5C"/>
    <w:rsid w:val="00363DC3"/>
    <w:rsid w:val="003661B2"/>
    <w:rsid w:val="003673F3"/>
    <w:rsid w:val="00370447"/>
    <w:rsid w:val="00382DB3"/>
    <w:rsid w:val="00391B78"/>
    <w:rsid w:val="00397C88"/>
    <w:rsid w:val="003A1267"/>
    <w:rsid w:val="003A1D90"/>
    <w:rsid w:val="003A78F5"/>
    <w:rsid w:val="003B2DEF"/>
    <w:rsid w:val="003C0F02"/>
    <w:rsid w:val="003C69B5"/>
    <w:rsid w:val="003D6E68"/>
    <w:rsid w:val="003E20FC"/>
    <w:rsid w:val="003F0ACD"/>
    <w:rsid w:val="00402DD9"/>
    <w:rsid w:val="00405075"/>
    <w:rsid w:val="00410BC6"/>
    <w:rsid w:val="00431D33"/>
    <w:rsid w:val="0043620A"/>
    <w:rsid w:val="00440458"/>
    <w:rsid w:val="00446474"/>
    <w:rsid w:val="004477F2"/>
    <w:rsid w:val="0045049C"/>
    <w:rsid w:val="00453A31"/>
    <w:rsid w:val="0045551E"/>
    <w:rsid w:val="0046121E"/>
    <w:rsid w:val="004621F1"/>
    <w:rsid w:val="004624EF"/>
    <w:rsid w:val="00464597"/>
    <w:rsid w:val="00472962"/>
    <w:rsid w:val="004764C6"/>
    <w:rsid w:val="004772AF"/>
    <w:rsid w:val="00480730"/>
    <w:rsid w:val="004815F3"/>
    <w:rsid w:val="00482755"/>
    <w:rsid w:val="004930A0"/>
    <w:rsid w:val="0049695C"/>
    <w:rsid w:val="004978A6"/>
    <w:rsid w:val="004A0D7C"/>
    <w:rsid w:val="004A3960"/>
    <w:rsid w:val="004A5D3D"/>
    <w:rsid w:val="004B0C86"/>
    <w:rsid w:val="004B125A"/>
    <w:rsid w:val="004B6006"/>
    <w:rsid w:val="004C1BEF"/>
    <w:rsid w:val="004C2BB5"/>
    <w:rsid w:val="004C405E"/>
    <w:rsid w:val="004E69C6"/>
    <w:rsid w:val="004F3BA5"/>
    <w:rsid w:val="004F50CE"/>
    <w:rsid w:val="004F7D94"/>
    <w:rsid w:val="005010F9"/>
    <w:rsid w:val="00502E84"/>
    <w:rsid w:val="00505E3D"/>
    <w:rsid w:val="00506363"/>
    <w:rsid w:val="00512B35"/>
    <w:rsid w:val="00515127"/>
    <w:rsid w:val="00521935"/>
    <w:rsid w:val="00523ED1"/>
    <w:rsid w:val="00534BB1"/>
    <w:rsid w:val="0054613D"/>
    <w:rsid w:val="00550F06"/>
    <w:rsid w:val="0055359A"/>
    <w:rsid w:val="00557C36"/>
    <w:rsid w:val="005758A9"/>
    <w:rsid w:val="00584BBD"/>
    <w:rsid w:val="00590357"/>
    <w:rsid w:val="00590432"/>
    <w:rsid w:val="0059367A"/>
    <w:rsid w:val="00593B66"/>
    <w:rsid w:val="00597352"/>
    <w:rsid w:val="005A1AB8"/>
    <w:rsid w:val="005A4155"/>
    <w:rsid w:val="005A75C9"/>
    <w:rsid w:val="005B7291"/>
    <w:rsid w:val="005C58DC"/>
    <w:rsid w:val="005C74D4"/>
    <w:rsid w:val="005D12F0"/>
    <w:rsid w:val="005D1861"/>
    <w:rsid w:val="005E02BF"/>
    <w:rsid w:val="005E05FA"/>
    <w:rsid w:val="005E61B6"/>
    <w:rsid w:val="005E77C7"/>
    <w:rsid w:val="005F1895"/>
    <w:rsid w:val="00600AE0"/>
    <w:rsid w:val="006024CA"/>
    <w:rsid w:val="0060504E"/>
    <w:rsid w:val="00611595"/>
    <w:rsid w:val="00611C78"/>
    <w:rsid w:val="0061524C"/>
    <w:rsid w:val="006268D7"/>
    <w:rsid w:val="006314EC"/>
    <w:rsid w:val="00632F30"/>
    <w:rsid w:val="00642AFB"/>
    <w:rsid w:val="006507EB"/>
    <w:rsid w:val="00660367"/>
    <w:rsid w:val="006646C1"/>
    <w:rsid w:val="00672164"/>
    <w:rsid w:val="0067420B"/>
    <w:rsid w:val="0067721B"/>
    <w:rsid w:val="006843E9"/>
    <w:rsid w:val="0069252A"/>
    <w:rsid w:val="006948BA"/>
    <w:rsid w:val="006A1374"/>
    <w:rsid w:val="006A1A73"/>
    <w:rsid w:val="006A55E1"/>
    <w:rsid w:val="006A7EB6"/>
    <w:rsid w:val="006B08CD"/>
    <w:rsid w:val="006B5892"/>
    <w:rsid w:val="006B620C"/>
    <w:rsid w:val="006C0143"/>
    <w:rsid w:val="006C46CC"/>
    <w:rsid w:val="006C6539"/>
    <w:rsid w:val="006D1A53"/>
    <w:rsid w:val="006D2EDF"/>
    <w:rsid w:val="006D3AC7"/>
    <w:rsid w:val="006E68B2"/>
    <w:rsid w:val="006E6FA0"/>
    <w:rsid w:val="006F2AB0"/>
    <w:rsid w:val="006F6C3F"/>
    <w:rsid w:val="00720F5D"/>
    <w:rsid w:val="007217F9"/>
    <w:rsid w:val="0072603D"/>
    <w:rsid w:val="007270E6"/>
    <w:rsid w:val="00727935"/>
    <w:rsid w:val="00731C11"/>
    <w:rsid w:val="00736E24"/>
    <w:rsid w:val="007370C4"/>
    <w:rsid w:val="007376CD"/>
    <w:rsid w:val="007379CC"/>
    <w:rsid w:val="0074001B"/>
    <w:rsid w:val="00743072"/>
    <w:rsid w:val="007444D5"/>
    <w:rsid w:val="0075102D"/>
    <w:rsid w:val="007663EE"/>
    <w:rsid w:val="0077303D"/>
    <w:rsid w:val="00781658"/>
    <w:rsid w:val="00783F8D"/>
    <w:rsid w:val="007856CF"/>
    <w:rsid w:val="007A7C19"/>
    <w:rsid w:val="007B1D2B"/>
    <w:rsid w:val="007C1182"/>
    <w:rsid w:val="007C14C7"/>
    <w:rsid w:val="007D00AB"/>
    <w:rsid w:val="007E4AB5"/>
    <w:rsid w:val="007F0DCC"/>
    <w:rsid w:val="007F552D"/>
    <w:rsid w:val="007F7AE2"/>
    <w:rsid w:val="0080598F"/>
    <w:rsid w:val="00807BF5"/>
    <w:rsid w:val="008127D8"/>
    <w:rsid w:val="008154AF"/>
    <w:rsid w:val="0081675B"/>
    <w:rsid w:val="008276E9"/>
    <w:rsid w:val="0083223C"/>
    <w:rsid w:val="00834163"/>
    <w:rsid w:val="0083598F"/>
    <w:rsid w:val="00840FCF"/>
    <w:rsid w:val="00842343"/>
    <w:rsid w:val="008643DD"/>
    <w:rsid w:val="00864661"/>
    <w:rsid w:val="00866C49"/>
    <w:rsid w:val="00867A2F"/>
    <w:rsid w:val="00891DC1"/>
    <w:rsid w:val="00893919"/>
    <w:rsid w:val="0089461A"/>
    <w:rsid w:val="008A488F"/>
    <w:rsid w:val="008B11B8"/>
    <w:rsid w:val="008B2640"/>
    <w:rsid w:val="008B6D28"/>
    <w:rsid w:val="008C6979"/>
    <w:rsid w:val="008C7997"/>
    <w:rsid w:val="008D31CA"/>
    <w:rsid w:val="008E0905"/>
    <w:rsid w:val="008E767A"/>
    <w:rsid w:val="008E7EFF"/>
    <w:rsid w:val="008F049B"/>
    <w:rsid w:val="008F130D"/>
    <w:rsid w:val="008F43F5"/>
    <w:rsid w:val="00902B39"/>
    <w:rsid w:val="00915AFA"/>
    <w:rsid w:val="009241CF"/>
    <w:rsid w:val="00925F82"/>
    <w:rsid w:val="00943F33"/>
    <w:rsid w:val="0094572A"/>
    <w:rsid w:val="00947031"/>
    <w:rsid w:val="009519AE"/>
    <w:rsid w:val="0097085C"/>
    <w:rsid w:val="00974484"/>
    <w:rsid w:val="009778A4"/>
    <w:rsid w:val="00977ADF"/>
    <w:rsid w:val="0099185D"/>
    <w:rsid w:val="009A4704"/>
    <w:rsid w:val="009B22C5"/>
    <w:rsid w:val="009B241A"/>
    <w:rsid w:val="009B4CF8"/>
    <w:rsid w:val="009C064C"/>
    <w:rsid w:val="009D0D99"/>
    <w:rsid w:val="009D6F39"/>
    <w:rsid w:val="009D771D"/>
    <w:rsid w:val="009E6487"/>
    <w:rsid w:val="009F0792"/>
    <w:rsid w:val="009F12CC"/>
    <w:rsid w:val="009F79FE"/>
    <w:rsid w:val="00A101A3"/>
    <w:rsid w:val="00A137EC"/>
    <w:rsid w:val="00A14EA4"/>
    <w:rsid w:val="00A2246E"/>
    <w:rsid w:val="00A23EB2"/>
    <w:rsid w:val="00A25E81"/>
    <w:rsid w:val="00A3185C"/>
    <w:rsid w:val="00A525E7"/>
    <w:rsid w:val="00A5747C"/>
    <w:rsid w:val="00A72AA9"/>
    <w:rsid w:val="00A746C4"/>
    <w:rsid w:val="00A74AEF"/>
    <w:rsid w:val="00A7577D"/>
    <w:rsid w:val="00A90D20"/>
    <w:rsid w:val="00A91EE4"/>
    <w:rsid w:val="00A9222A"/>
    <w:rsid w:val="00A9244E"/>
    <w:rsid w:val="00AA3D3E"/>
    <w:rsid w:val="00AE2E9C"/>
    <w:rsid w:val="00AF0539"/>
    <w:rsid w:val="00AF2642"/>
    <w:rsid w:val="00AF3EB1"/>
    <w:rsid w:val="00B11156"/>
    <w:rsid w:val="00B22698"/>
    <w:rsid w:val="00B23AD8"/>
    <w:rsid w:val="00B24B71"/>
    <w:rsid w:val="00B25484"/>
    <w:rsid w:val="00B26D51"/>
    <w:rsid w:val="00B34570"/>
    <w:rsid w:val="00B4418B"/>
    <w:rsid w:val="00B4432D"/>
    <w:rsid w:val="00B53FF7"/>
    <w:rsid w:val="00B554A2"/>
    <w:rsid w:val="00B62729"/>
    <w:rsid w:val="00B82E9E"/>
    <w:rsid w:val="00B843EF"/>
    <w:rsid w:val="00B909DA"/>
    <w:rsid w:val="00B91C0F"/>
    <w:rsid w:val="00B94F91"/>
    <w:rsid w:val="00B9795A"/>
    <w:rsid w:val="00B97B10"/>
    <w:rsid w:val="00BB2CE5"/>
    <w:rsid w:val="00BB6548"/>
    <w:rsid w:val="00BC2DAA"/>
    <w:rsid w:val="00BE5665"/>
    <w:rsid w:val="00BE7AEF"/>
    <w:rsid w:val="00BE7C13"/>
    <w:rsid w:val="00BF53A6"/>
    <w:rsid w:val="00BF7CDC"/>
    <w:rsid w:val="00C04364"/>
    <w:rsid w:val="00C126AE"/>
    <w:rsid w:val="00C24264"/>
    <w:rsid w:val="00C243B1"/>
    <w:rsid w:val="00C24F1F"/>
    <w:rsid w:val="00C34D6A"/>
    <w:rsid w:val="00C3717D"/>
    <w:rsid w:val="00C54F5C"/>
    <w:rsid w:val="00C61E02"/>
    <w:rsid w:val="00C63D02"/>
    <w:rsid w:val="00C82B08"/>
    <w:rsid w:val="00C82C45"/>
    <w:rsid w:val="00C83899"/>
    <w:rsid w:val="00C9763A"/>
    <w:rsid w:val="00CA5181"/>
    <w:rsid w:val="00CA54F3"/>
    <w:rsid w:val="00CA5965"/>
    <w:rsid w:val="00CB4686"/>
    <w:rsid w:val="00CB7D72"/>
    <w:rsid w:val="00CC27E6"/>
    <w:rsid w:val="00CC36A9"/>
    <w:rsid w:val="00CC43B3"/>
    <w:rsid w:val="00CC7152"/>
    <w:rsid w:val="00CC7B55"/>
    <w:rsid w:val="00CD647A"/>
    <w:rsid w:val="00CE03C7"/>
    <w:rsid w:val="00CF0676"/>
    <w:rsid w:val="00CF543E"/>
    <w:rsid w:val="00D006B0"/>
    <w:rsid w:val="00D030BA"/>
    <w:rsid w:val="00D03E56"/>
    <w:rsid w:val="00D07ED2"/>
    <w:rsid w:val="00D12FE5"/>
    <w:rsid w:val="00D14132"/>
    <w:rsid w:val="00D17F75"/>
    <w:rsid w:val="00D23F02"/>
    <w:rsid w:val="00D325CD"/>
    <w:rsid w:val="00D36C2E"/>
    <w:rsid w:val="00D41B2A"/>
    <w:rsid w:val="00D45428"/>
    <w:rsid w:val="00D46DBA"/>
    <w:rsid w:val="00D4768B"/>
    <w:rsid w:val="00D47E5F"/>
    <w:rsid w:val="00D5662F"/>
    <w:rsid w:val="00D60E57"/>
    <w:rsid w:val="00D670CA"/>
    <w:rsid w:val="00D73D90"/>
    <w:rsid w:val="00D74213"/>
    <w:rsid w:val="00D755A0"/>
    <w:rsid w:val="00D75978"/>
    <w:rsid w:val="00D759A5"/>
    <w:rsid w:val="00D80AAF"/>
    <w:rsid w:val="00D84D22"/>
    <w:rsid w:val="00D90242"/>
    <w:rsid w:val="00D91B34"/>
    <w:rsid w:val="00D91BA7"/>
    <w:rsid w:val="00D95BF9"/>
    <w:rsid w:val="00DA1837"/>
    <w:rsid w:val="00DA3E47"/>
    <w:rsid w:val="00DA3EF7"/>
    <w:rsid w:val="00DA6D0F"/>
    <w:rsid w:val="00DB0EA4"/>
    <w:rsid w:val="00DB0EFA"/>
    <w:rsid w:val="00DB2249"/>
    <w:rsid w:val="00DB4E14"/>
    <w:rsid w:val="00DC6C9D"/>
    <w:rsid w:val="00DC7145"/>
    <w:rsid w:val="00DD3AF6"/>
    <w:rsid w:val="00DE516A"/>
    <w:rsid w:val="00DF2762"/>
    <w:rsid w:val="00E0390A"/>
    <w:rsid w:val="00E044DF"/>
    <w:rsid w:val="00E04919"/>
    <w:rsid w:val="00E05BEF"/>
    <w:rsid w:val="00E069F6"/>
    <w:rsid w:val="00E107D1"/>
    <w:rsid w:val="00E12601"/>
    <w:rsid w:val="00E12D67"/>
    <w:rsid w:val="00E1659D"/>
    <w:rsid w:val="00E16BF6"/>
    <w:rsid w:val="00E25052"/>
    <w:rsid w:val="00E36FF4"/>
    <w:rsid w:val="00E40657"/>
    <w:rsid w:val="00E50970"/>
    <w:rsid w:val="00E5353B"/>
    <w:rsid w:val="00E54609"/>
    <w:rsid w:val="00E54E0B"/>
    <w:rsid w:val="00E54E5A"/>
    <w:rsid w:val="00E57BA5"/>
    <w:rsid w:val="00E64127"/>
    <w:rsid w:val="00E72309"/>
    <w:rsid w:val="00E72B98"/>
    <w:rsid w:val="00E77320"/>
    <w:rsid w:val="00E85723"/>
    <w:rsid w:val="00E85A09"/>
    <w:rsid w:val="00E94926"/>
    <w:rsid w:val="00E956EF"/>
    <w:rsid w:val="00E9579F"/>
    <w:rsid w:val="00EA4F4B"/>
    <w:rsid w:val="00EA70AF"/>
    <w:rsid w:val="00EB23ED"/>
    <w:rsid w:val="00EB4B0C"/>
    <w:rsid w:val="00EC0209"/>
    <w:rsid w:val="00ED2EC0"/>
    <w:rsid w:val="00ED3151"/>
    <w:rsid w:val="00ED7616"/>
    <w:rsid w:val="00EE7F75"/>
    <w:rsid w:val="00EF7A5B"/>
    <w:rsid w:val="00F04E09"/>
    <w:rsid w:val="00F07CF2"/>
    <w:rsid w:val="00F1199D"/>
    <w:rsid w:val="00F12BC3"/>
    <w:rsid w:val="00F15CC5"/>
    <w:rsid w:val="00F24ED9"/>
    <w:rsid w:val="00F279C8"/>
    <w:rsid w:val="00F64DB1"/>
    <w:rsid w:val="00F71929"/>
    <w:rsid w:val="00F71C3E"/>
    <w:rsid w:val="00F80C4F"/>
    <w:rsid w:val="00F80D45"/>
    <w:rsid w:val="00F87D3D"/>
    <w:rsid w:val="00F94381"/>
    <w:rsid w:val="00FA32B8"/>
    <w:rsid w:val="00FA6A1B"/>
    <w:rsid w:val="00FB4FE7"/>
    <w:rsid w:val="00FB601D"/>
    <w:rsid w:val="00FC7753"/>
    <w:rsid w:val="00FD3712"/>
    <w:rsid w:val="00FD4A62"/>
    <w:rsid w:val="00FD703E"/>
    <w:rsid w:val="00FE04A5"/>
    <w:rsid w:val="00FF4003"/>
    <w:rsid w:val="00FF51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A09"/>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85A09"/>
    <w:pPr>
      <w:tabs>
        <w:tab w:val="center" w:pos="4153"/>
        <w:tab w:val="right" w:pos="8306"/>
      </w:tabs>
      <w:snapToGrid w:val="0"/>
      <w:jc w:val="left"/>
    </w:pPr>
    <w:rPr>
      <w:kern w:val="0"/>
      <w:sz w:val="20"/>
      <w:szCs w:val="20"/>
    </w:rPr>
  </w:style>
  <w:style w:type="character" w:customStyle="1" w:styleId="FooterChar">
    <w:name w:val="Footer Char"/>
    <w:basedOn w:val="DefaultParagraphFont"/>
    <w:link w:val="Footer"/>
    <w:uiPriority w:val="99"/>
    <w:locked/>
    <w:rsid w:val="00E85A09"/>
    <w:rPr>
      <w:rFonts w:ascii="Times New Roman" w:eastAsia="宋体" w:hAnsi="Times New Roman" w:cs="Times New Roman"/>
      <w:sz w:val="20"/>
      <w:szCs w:val="20"/>
    </w:rPr>
  </w:style>
  <w:style w:type="paragraph" w:styleId="ListParagraph">
    <w:name w:val="List Paragraph"/>
    <w:basedOn w:val="Normal"/>
    <w:uiPriority w:val="99"/>
    <w:qFormat/>
    <w:rsid w:val="00E85A09"/>
    <w:pPr>
      <w:ind w:firstLineChars="200" w:firstLine="420"/>
    </w:pPr>
    <w:rPr>
      <w:rFonts w:ascii="Calibri" w:hAnsi="Calibri" w:cs="Calibri"/>
    </w:rPr>
  </w:style>
  <w:style w:type="paragraph" w:styleId="Header">
    <w:name w:val="header"/>
    <w:basedOn w:val="Normal"/>
    <w:link w:val="HeaderChar"/>
    <w:uiPriority w:val="99"/>
    <w:semiHidden/>
    <w:rsid w:val="00132E84"/>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sid w:val="00132E84"/>
    <w:rPr>
      <w:rFonts w:ascii="Times New Roman" w:eastAsia="宋体" w:hAnsi="Times New Roman" w:cs="Times New Roman"/>
      <w:sz w:val="18"/>
      <w:szCs w:val="18"/>
    </w:rPr>
  </w:style>
  <w:style w:type="paragraph" w:styleId="BalloonText">
    <w:name w:val="Balloon Text"/>
    <w:basedOn w:val="Normal"/>
    <w:link w:val="BalloonTextChar"/>
    <w:uiPriority w:val="99"/>
    <w:semiHidden/>
    <w:rsid w:val="00440458"/>
    <w:rPr>
      <w:kern w:val="0"/>
      <w:sz w:val="18"/>
      <w:szCs w:val="18"/>
    </w:rPr>
  </w:style>
  <w:style w:type="character" w:customStyle="1" w:styleId="BalloonTextChar">
    <w:name w:val="Balloon Text Char"/>
    <w:basedOn w:val="DefaultParagraphFont"/>
    <w:link w:val="BalloonText"/>
    <w:uiPriority w:val="99"/>
    <w:semiHidden/>
    <w:locked/>
    <w:rsid w:val="00440458"/>
    <w:rPr>
      <w:rFonts w:ascii="Times New Roman" w:eastAsia="宋体" w:hAnsi="Times New Roman" w:cs="Times New Roman"/>
      <w:sz w:val="18"/>
      <w:szCs w:val="18"/>
    </w:rPr>
  </w:style>
  <w:style w:type="character" w:styleId="Emphasis">
    <w:name w:val="Emphasis"/>
    <w:basedOn w:val="DefaultParagraphFont"/>
    <w:uiPriority w:val="99"/>
    <w:qFormat/>
    <w:rsid w:val="00D030BA"/>
    <w:rPr>
      <w:rFonts w:cs="Times New Roman"/>
      <w:i/>
      <w:iCs/>
    </w:rPr>
  </w:style>
  <w:style w:type="character" w:customStyle="1" w:styleId="apple-converted-space">
    <w:name w:val="apple-converted-space"/>
    <w:uiPriority w:val="99"/>
    <w:rsid w:val="00D030BA"/>
  </w:style>
  <w:style w:type="paragraph" w:customStyle="1" w:styleId="a">
    <w:name w:val="选择填空"/>
    <w:basedOn w:val="Normal"/>
    <w:link w:val="Char"/>
    <w:uiPriority w:val="99"/>
    <w:rsid w:val="003E20FC"/>
    <w:pPr>
      <w:tabs>
        <w:tab w:val="right" w:pos="588"/>
        <w:tab w:val="left" w:pos="2534"/>
        <w:tab w:val="left" w:pos="4494"/>
        <w:tab w:val="left" w:pos="6355"/>
      </w:tabs>
      <w:adjustRightInd w:val="0"/>
      <w:spacing w:line="310" w:lineRule="exact"/>
      <w:ind w:left="714" w:hanging="771"/>
      <w:textAlignment w:val="baseline"/>
    </w:pPr>
    <w:rPr>
      <w:rFonts w:ascii="ZapfHumnst BT" w:eastAsia="方正报宋简体" w:hAnsi="ZapfHumnst BT"/>
      <w:szCs w:val="20"/>
    </w:rPr>
  </w:style>
  <w:style w:type="character" w:customStyle="1" w:styleId="Char">
    <w:name w:val="选择填空 Char"/>
    <w:link w:val="a"/>
    <w:uiPriority w:val="99"/>
    <w:locked/>
    <w:rsid w:val="003E20FC"/>
    <w:rPr>
      <w:rFonts w:ascii="ZapfHumnst BT" w:eastAsia="方正报宋简体" w:hAnsi="ZapfHumnst BT"/>
      <w:kern w:val="2"/>
      <w:sz w:val="21"/>
    </w:rPr>
  </w:style>
</w:styles>
</file>

<file path=word/webSettings.xml><?xml version="1.0" encoding="utf-8"?>
<w:webSettings xmlns:r="http://schemas.openxmlformats.org/officeDocument/2006/relationships" xmlns:w="http://schemas.openxmlformats.org/wordprocessingml/2006/main">
  <w:divs>
    <w:div w:id="6122478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678</TotalTime>
  <Pages>8</Pages>
  <Words>2592</Words>
  <Characters>14777</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Bing</dc:creator>
  <cp:keywords/>
  <dc:description/>
  <cp:lastModifiedBy>123</cp:lastModifiedBy>
  <cp:revision>115</cp:revision>
  <cp:lastPrinted>2015-12-24T06:43:00Z</cp:lastPrinted>
  <dcterms:created xsi:type="dcterms:W3CDTF">2016-04-14T11:44:00Z</dcterms:created>
  <dcterms:modified xsi:type="dcterms:W3CDTF">2016-05-06T01:09:00Z</dcterms:modified>
</cp:coreProperties>
</file>